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CB772" w14:textId="68074CF2" w:rsidR="002834DF" w:rsidRDefault="006D565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5935" behindDoc="0" locked="0" layoutInCell="1" allowOverlap="1" wp14:anchorId="7FF64A7B" wp14:editId="2694481F">
            <wp:simplePos x="0" y="0"/>
            <wp:positionH relativeFrom="page">
              <wp:posOffset>7331710</wp:posOffset>
            </wp:positionH>
            <wp:positionV relativeFrom="page">
              <wp:posOffset>1430655</wp:posOffset>
            </wp:positionV>
            <wp:extent cx="2073910" cy="2996565"/>
            <wp:effectExtent l="0" t="0" r="8890" b="635"/>
            <wp:wrapThrough wrapText="bothSides">
              <wp:wrapPolygon edited="0">
                <wp:start x="0" y="0"/>
                <wp:lineTo x="0" y="21421"/>
                <wp:lineTo x="21428" y="21421"/>
                <wp:lineTo x="21428" y="0"/>
                <wp:lineTo x="0" y="0"/>
              </wp:wrapPolygon>
            </wp:wrapThrough>
            <wp:docPr id="101" name="Picture 101" descr="Macintosh HD:Users:machock:Desktop:Lama_notecar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hock:Desktop:Lama_notecard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92">
        <w:rPr>
          <w:noProof/>
        </w:rPr>
        <w:drawing>
          <wp:anchor distT="0" distB="0" distL="114300" distR="114300" simplePos="0" relativeHeight="251682863" behindDoc="0" locked="0" layoutInCell="1" allowOverlap="1" wp14:anchorId="219FA3A8" wp14:editId="04562812">
            <wp:simplePos x="0" y="0"/>
            <wp:positionH relativeFrom="page">
              <wp:posOffset>643255</wp:posOffset>
            </wp:positionH>
            <wp:positionV relativeFrom="page">
              <wp:posOffset>5299710</wp:posOffset>
            </wp:positionV>
            <wp:extent cx="2273300" cy="1844675"/>
            <wp:effectExtent l="0" t="0" r="12700" b="9525"/>
            <wp:wrapThrough wrapText="bothSides">
              <wp:wrapPolygon edited="0">
                <wp:start x="0" y="0"/>
                <wp:lineTo x="0" y="21414"/>
                <wp:lineTo x="21479" y="21414"/>
                <wp:lineTo x="21479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8.16.2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41">
        <w:rPr>
          <w:noProof/>
        </w:rPr>
        <mc:AlternateContent>
          <mc:Choice Requires="wps">
            <w:drawing>
              <wp:anchor distT="0" distB="0" distL="114300" distR="114300" simplePos="0" relativeHeight="251661359" behindDoc="0" locked="0" layoutInCell="1" allowOverlap="1" wp14:anchorId="784BEB50" wp14:editId="138F65C9">
                <wp:simplePos x="0" y="0"/>
                <wp:positionH relativeFrom="page">
                  <wp:posOffset>3892550</wp:posOffset>
                </wp:positionH>
                <wp:positionV relativeFrom="page">
                  <wp:posOffset>3886200</wp:posOffset>
                </wp:positionV>
                <wp:extent cx="2272665" cy="2345690"/>
                <wp:effectExtent l="0" t="0" r="0" b="0"/>
                <wp:wrapTight wrapText="bothSides">
                  <wp:wrapPolygon edited="0">
                    <wp:start x="241" y="234"/>
                    <wp:lineTo x="241" y="21050"/>
                    <wp:lineTo x="21003" y="21050"/>
                    <wp:lineTo x="21003" y="234"/>
                    <wp:lineTo x="241" y="234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234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4857E" w14:textId="77777777" w:rsidR="002B3D84" w:rsidRPr="002834DF" w:rsidRDefault="002B3D84" w:rsidP="006A1E41">
                            <w:pPr>
                              <w:pStyle w:val="BodyText3"/>
                              <w:jc w:val="center"/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Be assured that our goal is to work with you to instill responsibility and ensure the success of your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child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this year.  We look forward to having you actively participate in your child’s education.</w:t>
                            </w:r>
                          </w:p>
                          <w:p w14:paraId="5AC20079" w14:textId="77777777" w:rsidR="002B3D84" w:rsidRPr="002834DF" w:rsidRDefault="002B3D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306.5pt;margin-top:306pt;width:178.95pt;height:184.7pt;z-index:251661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" mv:complextextbox="1" filled="f" stroked="f">
                <v:textbox inset=",7.2pt,,7.2pt">
                  <w:txbxContent>
                    <w:p w14:paraId="3744857E" w14:textId="77777777" w:rsidR="002B3D84" w:rsidRPr="002834DF" w:rsidRDefault="002B3D84" w:rsidP="006A1E41">
                      <w:pPr>
                        <w:pStyle w:val="BodyText3"/>
                        <w:jc w:val="center"/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</w:pP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Be assured that our goal is to work with you to instill responsibility and ensure the success of your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child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this year.  We look forward to having you actively participate in your child’s education.</w:t>
                      </w:r>
                    </w:p>
                    <w:p w14:paraId="5AC20079" w14:textId="77777777" w:rsidR="002B3D84" w:rsidRPr="002834DF" w:rsidRDefault="002B3D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1E41">
        <w:rPr>
          <w:noProof/>
        </w:rPr>
        <w:drawing>
          <wp:anchor distT="0" distB="0" distL="114300" distR="114300" simplePos="0" relativeHeight="251681839" behindDoc="0" locked="0" layoutInCell="1" allowOverlap="1" wp14:anchorId="7F407E19" wp14:editId="68327A1E">
            <wp:simplePos x="0" y="0"/>
            <wp:positionH relativeFrom="page">
              <wp:posOffset>3867150</wp:posOffset>
            </wp:positionH>
            <wp:positionV relativeFrom="page">
              <wp:posOffset>651510</wp:posOffset>
            </wp:positionV>
            <wp:extent cx="2338705" cy="3107690"/>
            <wp:effectExtent l="0" t="0" r="0" b="0"/>
            <wp:wrapThrough wrapText="bothSides">
              <wp:wrapPolygon edited="0">
                <wp:start x="0" y="0"/>
                <wp:lineTo x="0" y="21362"/>
                <wp:lineTo x="21348" y="21362"/>
                <wp:lineTo x="21348" y="0"/>
                <wp:lineTo x="0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8.10.29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41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383C69C" wp14:editId="2167363A">
                <wp:simplePos x="0" y="0"/>
                <wp:positionH relativeFrom="page">
                  <wp:posOffset>3714750</wp:posOffset>
                </wp:positionH>
                <wp:positionV relativeFrom="page">
                  <wp:posOffset>5789295</wp:posOffset>
                </wp:positionV>
                <wp:extent cx="2637155" cy="1110615"/>
                <wp:effectExtent l="0" t="0" r="0" b="6985"/>
                <wp:wrapTight wrapText="bothSides">
                  <wp:wrapPolygon edited="0">
                    <wp:start x="208" y="0"/>
                    <wp:lineTo x="208" y="21242"/>
                    <wp:lineTo x="21220" y="21242"/>
                    <wp:lineTo x="21220" y="0"/>
                    <wp:lineTo x="208" y="0"/>
                  </wp:wrapPolygon>
                </wp:wrapTight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45ADC" w14:textId="77777777" w:rsidR="002B3D84" w:rsidRPr="000B1578" w:rsidRDefault="002B3D84" w:rsidP="006A1E41">
                            <w:pPr>
                              <w:pStyle w:val="ContactDetails"/>
                              <w:rPr>
                                <w:rFonts w:ascii="HawnOptimist-Bold" w:eastAsiaTheme="minorEastAsia" w:hAnsi="HawnOptimist-Bold" w:cs="HawnOptimist-Bold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awnOptimist-Bold" w:eastAsiaTheme="minorEastAsia" w:hAnsi="HawnOptimist-Bold" w:cs="HawnOptimist-Bold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KAMEHAMEHA SCHOOLS KAPĀ</w:t>
                            </w:r>
                            <w:r w:rsidRPr="000B1578">
                              <w:rPr>
                                <w:rFonts w:ascii="HawnOptimist-Bold" w:eastAsiaTheme="minorEastAsia" w:hAnsi="HawnOptimist-Bold" w:cs="HawnOptimist-Bold"/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LAMA MIDDLE SCHOOL</w:t>
                            </w:r>
                          </w:p>
                          <w:p w14:paraId="60EE61D1" w14:textId="77777777" w:rsidR="002B3D84" w:rsidRPr="006A1E41" w:rsidRDefault="002B3D84" w:rsidP="006A1E41">
                            <w:pPr>
                              <w:pStyle w:val="ContactDetails"/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</w:pPr>
                            <w:r w:rsidRPr="00BF56BA"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  <w:t xml:space="preserve">2125 </w:t>
                            </w:r>
                            <w:proofErr w:type="spellStart"/>
                            <w:r w:rsidRPr="00BF56BA"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  <w:t>Ali‘i</w:t>
                            </w:r>
                            <w:proofErr w:type="spellEnd"/>
                            <w:r w:rsidRPr="00BF56BA">
                              <w:rPr>
                                <w:rFonts w:ascii="HawnEngineer Fonts" w:hAnsi="HawnEngineer Fonts"/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Pr="00BF56BA"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  <w:t>Road</w:t>
                            </w:r>
                            <w:r w:rsidRPr="00FD4ADE"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 w:val="24"/>
                              </w:rPr>
                              <w:t>Honolulu, HI 96817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92.5pt;margin-top:455.85pt;width:207.65pt;height:87.4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" filled="f" stroked="f">
                <v:textbox inset=",0,,0">
                  <w:txbxContent>
                    <w:p w14:paraId="0D145ADC" w14:textId="77777777" w:rsidR="002B3D84" w:rsidRPr="000B1578" w:rsidRDefault="002B3D84" w:rsidP="006A1E41">
                      <w:pPr>
                        <w:pStyle w:val="ContactDetails"/>
                        <w:rPr>
                          <w:rFonts w:ascii="HawnOptimist-Bold" w:eastAsiaTheme="minorEastAsia" w:hAnsi="HawnOptimist-Bold" w:cs="HawnOptimist-Bold"/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HawnOptimist-Bold" w:eastAsiaTheme="minorEastAsia" w:hAnsi="HawnOptimist-Bold" w:cs="HawnOptimist-Bold"/>
                          <w:b/>
                          <w:bCs/>
                          <w:color w:val="auto"/>
                          <w:sz w:val="23"/>
                          <w:szCs w:val="23"/>
                        </w:rPr>
                        <w:t>KAMEHAMEHA SCHOOLS KAPĀ</w:t>
                      </w:r>
                      <w:r w:rsidRPr="000B1578">
                        <w:rPr>
                          <w:rFonts w:ascii="HawnOptimist-Bold" w:eastAsiaTheme="minorEastAsia" w:hAnsi="HawnOptimist-Bold" w:cs="HawnOptimist-Bold"/>
                          <w:b/>
                          <w:bCs/>
                          <w:color w:val="auto"/>
                          <w:sz w:val="23"/>
                          <w:szCs w:val="23"/>
                        </w:rPr>
                        <w:t>LAMA MIDDLE SCHOOL</w:t>
                      </w:r>
                    </w:p>
                    <w:p w14:paraId="60EE61D1" w14:textId="77777777" w:rsidR="002B3D84" w:rsidRPr="006A1E41" w:rsidRDefault="002B3D84" w:rsidP="006A1E41">
                      <w:pPr>
                        <w:pStyle w:val="ContactDetails"/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</w:pPr>
                      <w:r w:rsidRPr="00BF56BA"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  <w:t xml:space="preserve">2125 </w:t>
                      </w:r>
                      <w:proofErr w:type="spellStart"/>
                      <w:r w:rsidRPr="00BF56BA"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  <w:t>Ali‘i</w:t>
                      </w:r>
                      <w:proofErr w:type="spellEnd"/>
                      <w:r w:rsidRPr="00BF56BA">
                        <w:rPr>
                          <w:rFonts w:ascii="HawnEngineer Fonts" w:hAnsi="HawnEngineer Fonts"/>
                          <w:color w:val="auto"/>
                          <w:sz w:val="36"/>
                        </w:rPr>
                        <w:t xml:space="preserve"> </w:t>
                      </w:r>
                      <w:r w:rsidRPr="00BF56BA"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  <w:t>Road</w:t>
                      </w:r>
                      <w:r w:rsidRPr="00FD4ADE"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  <w:br/>
                      </w:r>
                      <w:r>
                        <w:rPr>
                          <w:rFonts w:ascii="HawnEngineer Fonts" w:hAnsi="HawnEngineer Fonts"/>
                          <w:color w:val="auto"/>
                          <w:sz w:val="24"/>
                        </w:rPr>
                        <w:t>Honolulu, HI 96817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43EF7">
        <w:rPr>
          <w:noProof/>
        </w:rPr>
        <mc:AlternateContent>
          <mc:Choice Requires="wpg">
            <w:drawing>
              <wp:anchor distT="0" distB="0" distL="114300" distR="114300" simplePos="0" relativeHeight="251659311" behindDoc="0" locked="0" layoutInCell="1" allowOverlap="1" wp14:anchorId="3B63FD9F" wp14:editId="13449F09">
                <wp:simplePos x="0" y="0"/>
                <wp:positionH relativeFrom="page">
                  <wp:posOffset>7022465</wp:posOffset>
                </wp:positionH>
                <wp:positionV relativeFrom="page">
                  <wp:posOffset>414655</wp:posOffset>
                </wp:positionV>
                <wp:extent cx="2662767" cy="1837478"/>
                <wp:effectExtent l="0" t="0" r="0" b="0"/>
                <wp:wrapThrough wrapText="bothSides">
                  <wp:wrapPolygon edited="0">
                    <wp:start x="206" y="299"/>
                    <wp:lineTo x="206" y="20906"/>
                    <wp:lineTo x="21224" y="20906"/>
                    <wp:lineTo x="21224" y="299"/>
                    <wp:lineTo x="206" y="299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767" cy="1837478"/>
                          <a:chOff x="0" y="0"/>
                          <a:chExt cx="2662767" cy="1837478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2767" cy="183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91440"/>
                            <a:ext cx="247967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03449783" w14:textId="77777777" w:rsidR="002B3D84" w:rsidRDefault="002B3D84" w:rsidP="002834DF">
                              <w:pPr>
                                <w:pStyle w:val="Footer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60"/>
                                  <w:szCs w:val="60"/>
                                </w:rPr>
                              </w:pPr>
                              <w:proofErr w:type="spellStart"/>
                              <w:r w:rsidRPr="002834DF"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60"/>
                                  <w:szCs w:val="60"/>
                                </w:rPr>
                                <w:t>Pūʻulu</w:t>
                              </w:r>
                              <w:proofErr w:type="spellEnd"/>
                            </w:p>
                            <w:p w14:paraId="79753A8D" w14:textId="77777777" w:rsidR="002B3D84" w:rsidRPr="006A1E41" w:rsidRDefault="002B3D84" w:rsidP="006A1E41">
                              <w:pPr>
                                <w:pStyle w:val="Footer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60"/>
                                  <w:szCs w:val="60"/>
                                </w:rPr>
                                <w:t>Lama</w:t>
                              </w:r>
                            </w:p>
                            <w:p w14:paraId="21543BBF" w14:textId="77777777" w:rsidR="002B3D84" w:rsidRPr="002834DF" w:rsidRDefault="002B3D84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</w:p>
                            <w:p w14:paraId="3784D6FE" w14:textId="77777777" w:rsidR="002B3D84" w:rsidRDefault="002B3D84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523240"/>
                            <a:ext cx="247967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954405"/>
                            <a:ext cx="10350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1392555"/>
                            <a:ext cx="10350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3FD9F" id="Group 17" o:spid="_x0000_s1028" style="position:absolute;margin-left:552.95pt;margin-top:32.65pt;width:209.65pt;height:144.7pt;z-index:251659311;mso-position-horizontal-relative:page;mso-position-vertical-relative:page" coordsize="2662767,18374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0" o:spid="_x0000_s1029" type="#_x0000_t202" style="position:absolute;width:2662767;height:18374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vSJwwAA&#10;ANsAAAAPAAAAZHJzL2Rvd25yZXYueG1sRI9PawJBDMXvhX6HIYK3OmuFIltnpRSLnkrVeg872T86&#10;k1l2pu767ZuD4C3hvbz3y2o9eqeu1Mc2sIH5LANFXAbbcm3g9/j1sgQVE7JFF5gM3CjCunh+WmFu&#10;w8B7uh5SrSSEY44GmpS6XOtYNuQxzkJHLFoVeo9J1r7WtsdBwr3Tr1n2pj22LA0NdvTZUHk5/HkD&#10;W7s4u03pt9+bn30KVX1angZnzHQyfryDSjSmh/l+vbOCL7Dyiwygi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dvSJwwAAANsAAAAPAAAAAAAAAAAAAAAAAJcCAABkcnMvZG93&#10;bnJldi54bWxQSwUGAAAAAAQABAD1AAAAhwMAAAAA&#10;" mv:complextextbox="1" filled="f" stroked="f">
                  <v:textbox inset=",7.2pt,,7.2pt"/>
                </v:shape>
                <v:shape id="Text Box 5" o:spid="_x0000_s1030" type="#_x0000_t202" style="position:absolute;left:91440;top:91440;width:2479675;height:433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8" inset="0,0,0,0">
                    <w:txbxContent>
                      <w:p w14:paraId="03449783" w14:textId="77777777" w:rsidR="002B3D84" w:rsidRDefault="002B3D84" w:rsidP="002834DF">
                        <w:pPr>
                          <w:pStyle w:val="Footer"/>
                          <w:rPr>
                            <w:rFonts w:ascii="HawnEngineer Fonts" w:hAnsi="HawnEngineer Fonts"/>
                            <w:b/>
                            <w:color w:val="auto"/>
                            <w:sz w:val="60"/>
                            <w:szCs w:val="60"/>
                          </w:rPr>
                        </w:pPr>
                        <w:proofErr w:type="spellStart"/>
                        <w:r w:rsidRPr="002834DF">
                          <w:rPr>
                            <w:rFonts w:ascii="HawnEngineer Fonts" w:hAnsi="HawnEngineer Fonts"/>
                            <w:b/>
                            <w:color w:val="auto"/>
                            <w:sz w:val="60"/>
                            <w:szCs w:val="60"/>
                          </w:rPr>
                          <w:t>Pūʻulu</w:t>
                        </w:r>
                        <w:proofErr w:type="spellEnd"/>
                      </w:p>
                      <w:p w14:paraId="79753A8D" w14:textId="77777777" w:rsidR="002B3D84" w:rsidRPr="006A1E41" w:rsidRDefault="002B3D84" w:rsidP="006A1E41">
                        <w:pPr>
                          <w:pStyle w:val="Footer"/>
                          <w:rPr>
                            <w:rFonts w:ascii="HawnEngineer Fonts" w:hAnsi="HawnEngineer Fonts"/>
                            <w:b/>
                            <w:color w:val="auto"/>
                            <w:sz w:val="60"/>
                            <w:szCs w:val="60"/>
                          </w:rPr>
                        </w:pPr>
                        <w:r>
                          <w:rPr>
                            <w:rFonts w:ascii="HawnEngineer Fonts" w:hAnsi="HawnEngineer Fonts"/>
                            <w:b/>
                            <w:color w:val="auto"/>
                            <w:sz w:val="60"/>
                            <w:szCs w:val="60"/>
                          </w:rPr>
                          <w:t>Lama</w:t>
                        </w:r>
                      </w:p>
                      <w:p w14:paraId="21543BBF" w14:textId="77777777" w:rsidR="002B3D84" w:rsidRPr="002834DF" w:rsidRDefault="002B3D84">
                        <w:pPr>
                          <w:rPr>
                            <w:sz w:val="60"/>
                            <w:szCs w:val="60"/>
                          </w:rPr>
                        </w:pPr>
                      </w:p>
                      <w:p w14:paraId="3784D6FE" w14:textId="77777777" w:rsidR="002B3D84" w:rsidRDefault="002B3D84"/>
                    </w:txbxContent>
                  </v:textbox>
                </v:shape>
                <v:shape id="Text Box 8" o:spid="_x0000_s1031" type="#_x0000_t202" style="position:absolute;left:91440;top:523240;width:2479675;height:432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2" type="#_x0000_t202" style="position:absolute;left:91440;top:954405;width:103505;height:439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3" type="#_x0000_t202" style="position:absolute;left:91440;top:1392555;width:103505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A1E4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4EA870C" wp14:editId="48E399C7">
                <wp:simplePos x="0" y="0"/>
                <wp:positionH relativeFrom="page">
                  <wp:posOffset>457200</wp:posOffset>
                </wp:positionH>
                <wp:positionV relativeFrom="page">
                  <wp:posOffset>967105</wp:posOffset>
                </wp:positionV>
                <wp:extent cx="2586990" cy="5500370"/>
                <wp:effectExtent l="0" t="0" r="0" b="11430"/>
                <wp:wrapThrough wrapText="bothSides">
                  <wp:wrapPolygon edited="0">
                    <wp:start x="212" y="0"/>
                    <wp:lineTo x="212" y="21545"/>
                    <wp:lineTo x="21208" y="21545"/>
                    <wp:lineTo x="21208" y="0"/>
                    <wp:lineTo x="212" y="0"/>
                  </wp:wrapPolygon>
                </wp:wrapThrough>
                <wp:docPr id="16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550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918F" w14:textId="77777777" w:rsidR="002B3D84" w:rsidRPr="002834DF" w:rsidRDefault="002B3D84" w:rsidP="002834DF">
                            <w:pPr>
                              <w:pStyle w:val="BodyText"/>
                              <w:jc w:val="center"/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We are delighted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to welcome you to </w:t>
                            </w:r>
                            <w:proofErr w:type="spellStart"/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Pūʻulu</w:t>
                            </w:r>
                            <w:proofErr w:type="spellEnd"/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Lama!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We are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anxious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to launch the schoo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l year.  With your support, your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child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will participate in and enjoy many exciting and rewarding experiences this academic year.</w:t>
                            </w:r>
                          </w:p>
                          <w:p w14:paraId="6A71062B" w14:textId="77777777" w:rsidR="002B3D84" w:rsidRPr="002834DF" w:rsidRDefault="002B3D84" w:rsidP="002834DF">
                            <w:pPr>
                              <w:pStyle w:val="BodyText3"/>
                              <w:jc w:val="center"/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Since lifelong success depends in part on learning to make responsible choices, we have developed a behavior policy and student responsibilities list, which guides every student to make good decisions about his or her behavior and academic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journey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.  Your </w:t>
                            </w:r>
                            <w:r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>child</w:t>
                            </w:r>
                            <w:r w:rsidRPr="002834DF">
                              <w:rPr>
                                <w:rFonts w:ascii="HawnEngineer Fonts" w:hAnsi="HawnEngineer Fonts"/>
                                <w:color w:val="auto"/>
                                <w:szCs w:val="22"/>
                              </w:rPr>
                              <w:t xml:space="preserve"> deserves the most positive educational climate possible for his/her growth, and we know that together we will make a difference in this process.</w:t>
                            </w:r>
                          </w:p>
                          <w:p w14:paraId="0D069D0E" w14:textId="77777777" w:rsidR="002B3D84" w:rsidRDefault="002B3D84" w:rsidP="002834DF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1" o:spid="_x0000_s1034" type="#_x0000_t202" style="position:absolute;margin-left:36pt;margin-top:76.15pt;width:203.7pt;height:433.1pt;z-index:251658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" mv:complextextbox="1" filled="f" stroked="f">
                <v:textbox inset=",0,,0">
                  <w:txbxContent>
                    <w:p w14:paraId="5EA4918F" w14:textId="77777777" w:rsidR="002B3D84" w:rsidRPr="002834DF" w:rsidRDefault="002B3D84" w:rsidP="002834DF">
                      <w:pPr>
                        <w:pStyle w:val="BodyText"/>
                        <w:jc w:val="center"/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</w:pP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We are delighted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to welcome you to </w:t>
                      </w:r>
                      <w:proofErr w:type="spellStart"/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Pūʻulu</w:t>
                      </w:r>
                      <w:proofErr w:type="spellEnd"/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Lama!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We are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anxious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to launch the schoo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l year.  With your support, your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child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will participate in and enjoy many exciting and rewarding experiences this academic year.</w:t>
                      </w:r>
                    </w:p>
                    <w:p w14:paraId="6A71062B" w14:textId="77777777" w:rsidR="002B3D84" w:rsidRPr="002834DF" w:rsidRDefault="002B3D84" w:rsidP="002834DF">
                      <w:pPr>
                        <w:pStyle w:val="BodyText3"/>
                        <w:jc w:val="center"/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</w:pP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Since lifelong success depends in part on learning to make responsible choices, we have developed a behavior policy and student responsibilities list, which guides every student to make good decisions about his or her behavior and academic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journey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.  Your </w:t>
                      </w:r>
                      <w:r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>child</w:t>
                      </w:r>
                      <w:r w:rsidRPr="002834DF">
                        <w:rPr>
                          <w:rFonts w:ascii="HawnEngineer Fonts" w:hAnsi="HawnEngineer Fonts"/>
                          <w:color w:val="auto"/>
                          <w:szCs w:val="22"/>
                        </w:rPr>
                        <w:t xml:space="preserve"> deserves the most positive educational climate possible for his/her growth, and we know that together we will make a difference in this process.</w:t>
                      </w:r>
                    </w:p>
                    <w:p w14:paraId="0D069D0E" w14:textId="77777777" w:rsidR="002B3D84" w:rsidRDefault="002B3D84" w:rsidP="002834DF">
                      <w:pPr>
                        <w:pStyle w:val="BodyText2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34DF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6022CE7" wp14:editId="5E8F48B3">
                <wp:simplePos x="0" y="0"/>
                <wp:positionH relativeFrom="page">
                  <wp:posOffset>7026275</wp:posOffset>
                </wp:positionH>
                <wp:positionV relativeFrom="page">
                  <wp:posOffset>4674870</wp:posOffset>
                </wp:positionV>
                <wp:extent cx="2587625" cy="2594610"/>
                <wp:effectExtent l="0" t="0" r="0" b="21590"/>
                <wp:wrapTight wrapText="bothSides">
                  <wp:wrapPolygon edited="0">
                    <wp:start x="212" y="0"/>
                    <wp:lineTo x="212" y="21568"/>
                    <wp:lineTo x="21202" y="21568"/>
                    <wp:lineTo x="21202" y="0"/>
                    <wp:lineTo x="212" y="0"/>
                  </wp:wrapPolygon>
                </wp:wrapTight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59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68296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>Our Team Vision:</w:t>
                            </w:r>
                          </w:p>
                          <w:p w14:paraId="690C9B37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AB8E4F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>Pū‘ulu</w:t>
                            </w:r>
                            <w:proofErr w:type="spellEnd"/>
                            <w:r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 Lama</w:t>
                            </w: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7F33CF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strives</w:t>
                            </w: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 for excellence, </w:t>
                            </w:r>
                          </w:p>
                          <w:p w14:paraId="35F34E23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nurtures</w:t>
                            </w: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 each other with </w:t>
                            </w:r>
                          </w:p>
                          <w:p w14:paraId="5209688F" w14:textId="77777777" w:rsidR="002B3D84" w:rsidRPr="002834DF" w:rsidRDefault="002B3D84" w:rsidP="002834DF">
                            <w:pPr>
                              <w:jc w:val="center"/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Christian and Hawaiian values, and </w:t>
                            </w:r>
                            <w:r w:rsidRPr="002834DF">
                              <w:rPr>
                                <w:rFonts w:ascii="HawnEngineer Fonts" w:hAnsi="HawnEngineer Fonts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encourages</w:t>
                            </w:r>
                            <w:r w:rsidRPr="002834DF">
                              <w:rPr>
                                <w:rFonts w:ascii="HawnEngineer Fonts" w:hAnsi="HawnEngineer Fonts"/>
                                <w:b/>
                                <w:sz w:val="28"/>
                                <w:szCs w:val="28"/>
                              </w:rPr>
                              <w:t xml:space="preserve"> each other to be good citizens.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553.25pt;margin-top:368.1pt;width:203.75pt;height:204.3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" filled="f" stroked="f">
                <v:textbox inset=",0,,0">
                  <w:txbxContent>
                    <w:p w14:paraId="61468296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>Our Team Vision:</w:t>
                      </w:r>
                    </w:p>
                    <w:p w14:paraId="690C9B37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</w:p>
                    <w:p w14:paraId="23AB8E4F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>Pū‘ulu</w:t>
                      </w:r>
                      <w:proofErr w:type="spellEnd"/>
                      <w:r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 Lama</w:t>
                      </w:r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7F33CF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834DF">
                        <w:rPr>
                          <w:rFonts w:ascii="HawnEngineer Fonts" w:hAnsi="HawnEngineer Fonts"/>
                          <w:b/>
                          <w:i/>
                          <w:sz w:val="28"/>
                          <w:szCs w:val="28"/>
                          <w:u w:val="single"/>
                        </w:rPr>
                        <w:t>strives</w:t>
                      </w:r>
                      <w:proofErr w:type="gramEnd"/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 for excellence, </w:t>
                      </w:r>
                    </w:p>
                    <w:p w14:paraId="35F34E23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834DF">
                        <w:rPr>
                          <w:rFonts w:ascii="HawnEngineer Fonts" w:hAnsi="HawnEngineer Fonts"/>
                          <w:b/>
                          <w:i/>
                          <w:sz w:val="28"/>
                          <w:szCs w:val="28"/>
                          <w:u w:val="single"/>
                        </w:rPr>
                        <w:t>nurtures</w:t>
                      </w:r>
                      <w:proofErr w:type="gramEnd"/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 each other with </w:t>
                      </w:r>
                    </w:p>
                    <w:p w14:paraId="5209688F" w14:textId="77777777" w:rsidR="002B3D84" w:rsidRPr="002834DF" w:rsidRDefault="002B3D84" w:rsidP="002834DF">
                      <w:pPr>
                        <w:jc w:val="center"/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</w:pPr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Christian and Hawaiian values, and </w:t>
                      </w:r>
                      <w:r w:rsidRPr="002834DF">
                        <w:rPr>
                          <w:rFonts w:ascii="HawnEngineer Fonts" w:hAnsi="HawnEngineer Fonts"/>
                          <w:b/>
                          <w:i/>
                          <w:sz w:val="28"/>
                          <w:szCs w:val="28"/>
                          <w:u w:val="single"/>
                        </w:rPr>
                        <w:t>encourages</w:t>
                      </w:r>
                      <w:r w:rsidRPr="002834DF">
                        <w:rPr>
                          <w:rFonts w:ascii="HawnEngineer Fonts" w:hAnsi="HawnEngineer Fonts"/>
                          <w:b/>
                          <w:sz w:val="28"/>
                          <w:szCs w:val="28"/>
                        </w:rPr>
                        <w:t xml:space="preserve"> each other to be good citizens.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834D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7C50A63" wp14:editId="39E4D9F6">
                <wp:simplePos x="0" y="0"/>
                <wp:positionH relativeFrom="page">
                  <wp:posOffset>346075</wp:posOffset>
                </wp:positionH>
                <wp:positionV relativeFrom="page">
                  <wp:posOffset>457200</wp:posOffset>
                </wp:positionV>
                <wp:extent cx="2904490" cy="509905"/>
                <wp:effectExtent l="0" t="0" r="0" b="23495"/>
                <wp:wrapTight wrapText="bothSides">
                  <wp:wrapPolygon edited="0">
                    <wp:start x="189" y="0"/>
                    <wp:lineTo x="189" y="21519"/>
                    <wp:lineTo x="21156" y="21519"/>
                    <wp:lineTo x="21156" y="0"/>
                    <wp:lineTo x="189" y="0"/>
                  </wp:wrapPolygon>
                </wp:wrapTight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191E" w14:textId="77777777" w:rsidR="002B3D84" w:rsidRPr="002834DF" w:rsidRDefault="002B3D84" w:rsidP="002834DF">
                            <w:pPr>
                              <w:pStyle w:val="Heading2"/>
                              <w:rPr>
                                <w:rFonts w:ascii="HawnEngineer Fonts" w:hAnsi="HawnEngineer Fonts"/>
                                <w:b/>
                                <w:color w:val="auto"/>
                                <w:sz w:val="60"/>
                                <w:szCs w:val="60"/>
                              </w:rPr>
                            </w:pPr>
                            <w:r w:rsidRPr="002834DF">
                              <w:rPr>
                                <w:rFonts w:ascii="HawnEngineer Fonts" w:hAnsi="HawnEngineer Fonts"/>
                                <w:b/>
                                <w:color w:val="auto"/>
                                <w:sz w:val="60"/>
                                <w:szCs w:val="60"/>
                              </w:rPr>
                              <w:t xml:space="preserve">E </w:t>
                            </w:r>
                            <w:proofErr w:type="spellStart"/>
                            <w:r w:rsidRPr="002834DF">
                              <w:rPr>
                                <w:rFonts w:ascii="HawnEngineer Fonts" w:hAnsi="HawnEngineer Fonts"/>
                                <w:b/>
                                <w:color w:val="auto"/>
                                <w:sz w:val="60"/>
                                <w:szCs w:val="60"/>
                              </w:rPr>
                              <w:t>Komo</w:t>
                            </w:r>
                            <w:proofErr w:type="spellEnd"/>
                            <w:r w:rsidRPr="002834DF">
                              <w:rPr>
                                <w:rFonts w:ascii="HawnEngineer Fonts" w:hAnsi="HawnEngineer Fonts"/>
                                <w:b/>
                                <w:color w:val="auto"/>
                                <w:sz w:val="60"/>
                                <w:szCs w:val="60"/>
                              </w:rPr>
                              <w:t xml:space="preserve"> Mai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27.25pt;margin-top:36pt;width:228.7pt;height:40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" filled="f" stroked="f">
                <v:textbox inset=",0,,0">
                  <w:txbxContent>
                    <w:p w14:paraId="01CC191E" w14:textId="77777777" w:rsidR="002B3D84" w:rsidRPr="002834DF" w:rsidRDefault="002B3D84" w:rsidP="002834DF">
                      <w:pPr>
                        <w:pStyle w:val="Heading2"/>
                        <w:rPr>
                          <w:rFonts w:ascii="HawnEngineer Fonts" w:hAnsi="HawnEngineer Fonts"/>
                          <w:b/>
                          <w:color w:val="auto"/>
                          <w:sz w:val="60"/>
                          <w:szCs w:val="60"/>
                        </w:rPr>
                      </w:pPr>
                      <w:r w:rsidRPr="002834DF">
                        <w:rPr>
                          <w:rFonts w:ascii="HawnEngineer Fonts" w:hAnsi="HawnEngineer Fonts"/>
                          <w:b/>
                          <w:color w:val="auto"/>
                          <w:sz w:val="60"/>
                          <w:szCs w:val="60"/>
                        </w:rPr>
                        <w:t xml:space="preserve">E </w:t>
                      </w:r>
                      <w:proofErr w:type="spellStart"/>
                      <w:r w:rsidRPr="002834DF">
                        <w:rPr>
                          <w:rFonts w:ascii="HawnEngineer Fonts" w:hAnsi="HawnEngineer Fonts"/>
                          <w:b/>
                          <w:color w:val="auto"/>
                          <w:sz w:val="60"/>
                          <w:szCs w:val="60"/>
                        </w:rPr>
                        <w:t>Komo</w:t>
                      </w:r>
                      <w:proofErr w:type="spellEnd"/>
                      <w:r w:rsidRPr="002834DF">
                        <w:rPr>
                          <w:rFonts w:ascii="HawnEngineer Fonts" w:hAnsi="HawnEngineer Fonts"/>
                          <w:b/>
                          <w:color w:val="auto"/>
                          <w:sz w:val="60"/>
                          <w:szCs w:val="60"/>
                        </w:rPr>
                        <w:t xml:space="preserve"> Mai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11C04">
        <w:br w:type="page"/>
      </w:r>
      <w:r w:rsidR="00743EF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75" behindDoc="0" locked="0" layoutInCell="1" allowOverlap="1" wp14:anchorId="7B1FC97C" wp14:editId="4C358B08">
                <wp:simplePos x="0" y="0"/>
                <wp:positionH relativeFrom="page">
                  <wp:posOffset>457200</wp:posOffset>
                </wp:positionH>
                <wp:positionV relativeFrom="page">
                  <wp:posOffset>1802130</wp:posOffset>
                </wp:positionV>
                <wp:extent cx="4512733" cy="6012603"/>
                <wp:effectExtent l="0" t="0" r="0" b="0"/>
                <wp:wrapThrough wrapText="bothSides">
                  <wp:wrapPolygon edited="0">
                    <wp:start x="122" y="91"/>
                    <wp:lineTo x="122" y="21445"/>
                    <wp:lineTo x="21278" y="21445"/>
                    <wp:lineTo x="21399" y="91"/>
                    <wp:lineTo x="122" y="91"/>
                  </wp:wrapPolygon>
                </wp:wrapThrough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733" cy="6012603"/>
                          <a:chOff x="0" y="0"/>
                          <a:chExt cx="4512733" cy="601260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2733" cy="601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91440" y="91440"/>
                            <a:ext cx="432943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3BFF651C" w14:textId="77777777" w:rsidR="002B3D84" w:rsidRPr="00267463" w:rsidRDefault="002B3D84" w:rsidP="004A1492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262626" w:themeColor="text1" w:themeTint="D9"/>
                                  <w:sz w:val="24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b/>
                                  <w:color w:val="262626" w:themeColor="text1" w:themeTint="D9"/>
                                  <w:sz w:val="24"/>
                                </w:rPr>
                                <w:t>Teacher/Parent/Family</w:t>
                              </w:r>
                              <w:r w:rsidRPr="00267463">
                                <w:rPr>
                                  <w:rFonts w:ascii="HawnEngineer Fonts" w:hAnsi="HawnEngineer Fonts"/>
                                  <w:b/>
                                  <w:color w:val="262626" w:themeColor="text1" w:themeTint="D9"/>
                                  <w:sz w:val="24"/>
                                </w:rPr>
                                <w:t xml:space="preserve"> Responsibilities</w:t>
                              </w:r>
                            </w:p>
                            <w:p w14:paraId="4FD6C4F4" w14:textId="77777777" w:rsidR="002B3D84" w:rsidRDefault="002B3D84" w:rsidP="004A1492">
                              <w:pPr>
                                <w:pStyle w:val="BodyText3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HawnEngineer Fonts" w:hAnsi="HawnEngineer Fonts"/>
                                  <w:b/>
                                  <w:color w:val="FF0000"/>
                                </w:rPr>
                              </w:pPr>
                              <w:r w:rsidRPr="004A1492">
                                <w:rPr>
                                  <w:rFonts w:ascii="HawnEngineer Fonts" w:hAnsi="HawnEngineer Fonts"/>
                                  <w:b/>
                                  <w:color w:val="FF0000"/>
                                </w:rPr>
                                <w:t>Enjoy teaching AND learning.</w:t>
                              </w:r>
                            </w:p>
                            <w:p w14:paraId="7D4EA00D" w14:textId="77777777" w:rsidR="002B3D84" w:rsidRPr="00B44662" w:rsidRDefault="002B3D84" w:rsidP="004A1492">
                              <w:pPr>
                                <w:pStyle w:val="BodyText3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Cs w:val="22"/>
                                </w:rPr>
                                <w:t>Guide all students to reach their potential.</w:t>
                              </w:r>
                            </w:p>
                            <w:p w14:paraId="4C5F03A4" w14:textId="77777777" w:rsidR="002B3D84" w:rsidRPr="00B44662" w:rsidRDefault="002B3D84" w:rsidP="004A1492">
                              <w:pPr>
                                <w:pStyle w:val="BodyText3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Cs w:val="22"/>
                                </w:rPr>
                                <w:t>Be a leader and mentor to our learners.</w:t>
                              </w:r>
                            </w:p>
                            <w:p w14:paraId="741B7A39" w14:textId="77777777" w:rsidR="002B3D84" w:rsidRDefault="002B3D84" w:rsidP="00B44662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color w:val="auto"/>
                                  <w:szCs w:val="22"/>
                                </w:rPr>
                              </w:pPr>
                            </w:p>
                            <w:p w14:paraId="5D2CE021" w14:textId="77777777" w:rsidR="002B3D84" w:rsidRPr="00B44662" w:rsidRDefault="002B3D84" w:rsidP="00B44662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</w:p>
                            <w:p w14:paraId="1D9F42E8" w14:textId="77777777" w:rsidR="002B3D84" w:rsidRDefault="002B3D84" w:rsidP="00B44662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color w:val="auto"/>
                                  <w:szCs w:val="22"/>
                                </w:rPr>
                              </w:pPr>
                            </w:p>
                            <w:p w14:paraId="01D68DDC" w14:textId="77777777" w:rsidR="002B3D84" w:rsidRDefault="002B3D84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color w:val="auto"/>
                                  <w:szCs w:val="22"/>
                                </w:rPr>
                              </w:pPr>
                            </w:p>
                            <w:p w14:paraId="32519F8D" w14:textId="77777777" w:rsidR="00BE5DEF" w:rsidRDefault="00BE5DEF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</w:p>
                            <w:p w14:paraId="0062A2DE" w14:textId="77777777" w:rsidR="00BE5DEF" w:rsidRDefault="00BE5DEF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</w:p>
                            <w:p w14:paraId="630ECC6E" w14:textId="77777777" w:rsidR="00BE5DEF" w:rsidRDefault="00BE5DEF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</w:pPr>
                            </w:p>
                            <w:p w14:paraId="1F0CE0A7" w14:textId="77777777" w:rsidR="002B3D84" w:rsidRPr="008F36B1" w:rsidRDefault="002B3D84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24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  <w:t xml:space="preserve">You will need these supplies for all your classes on the </w:t>
                              </w:r>
                              <w:r w:rsidRPr="004E3923"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  <w:u w:val="single"/>
                                </w:rPr>
                                <w:t>first day of school</w:t>
                              </w:r>
                              <w:r w:rsidRPr="004E3923"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rFonts w:ascii="HawnEngineer Fonts" w:hAnsi="HawnEngineer Fonts"/>
                                  <w:color w:val="auto"/>
                                </w:rPr>
                                <w:t xml:space="preserve"> </w:t>
                              </w:r>
                            </w:p>
                            <w:p w14:paraId="4C133532" w14:textId="7D0A7DD7" w:rsidR="002B3D84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ONE 1.5 in- 2 in. 3-ring binder</w:t>
                              </w:r>
                            </w:p>
                            <w:p w14:paraId="17EC976F" w14:textId="587A9290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Pencils</w:t>
                              </w: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A7A2FC0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Pens with blue or black ink   </w:t>
                              </w:r>
                            </w:p>
                            <w:p w14:paraId="6C86BBF4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Red pens for correction</w:t>
                              </w:r>
                            </w:p>
                            <w:p w14:paraId="07E56C5E" w14:textId="51056EDA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College-ruled folder paper</w:t>
                              </w: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 minimum 250 count</w:t>
                              </w:r>
                            </w:p>
                            <w:p w14:paraId="077AF4D8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Correction tape</w:t>
                              </w:r>
                            </w:p>
                            <w:p w14:paraId="130FB9C5" w14:textId="75E9AD9B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Two </w:t>
                              </w: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Highlighters</w:t>
                              </w: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D566FFD" w14:textId="77777777" w:rsidR="002B3D84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ONE 4 GB (minimum) jump drive</w:t>
                              </w:r>
                            </w:p>
                            <w:p w14:paraId="58132A4E" w14:textId="20B60A86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One Ream of printer paper</w:t>
                              </w:r>
                            </w:p>
                            <w:p w14:paraId="724AD3AA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Earbuds (for use with laptops)</w:t>
                              </w:r>
                            </w:p>
                            <w:p w14:paraId="3BA71F16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ONE Facial tissue box (minimum 144 count) </w:t>
                              </w: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4F0C0F1E" w14:textId="77777777" w:rsidR="002B3D84" w:rsidRPr="004E3923" w:rsidRDefault="002B3D84" w:rsidP="00951570">
                              <w:pPr>
                                <w:pStyle w:val="BodyText3"/>
                                <w:spacing w:after="0" w:line="240" w:lineRule="auto"/>
                                <w:ind w:left="288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1440" y="357505"/>
                            <a:ext cx="432943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91440" y="607695"/>
                            <a:ext cx="432943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91440" y="857885"/>
                            <a:ext cx="432943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91440" y="1108075"/>
                            <a:ext cx="59055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91440" y="135890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91440" y="160909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91440" y="185928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91440" y="210947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91440" y="235966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91440" y="2609850"/>
                            <a:ext cx="5905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91440" y="2860040"/>
                            <a:ext cx="432943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91440" y="3284855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91440" y="3450590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91440" y="3616325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91440" y="3782060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91440" y="3947795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91440" y="4113530"/>
                            <a:ext cx="432943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91440" y="4279900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91440" y="4445635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91440" y="4611370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91440" y="4777105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91440" y="4942840"/>
                            <a:ext cx="432943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91440" y="5108575"/>
                            <a:ext cx="432943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FC97C" id="Group 95" o:spid="_x0000_s1037" style="position:absolute;margin-left:36pt;margin-top:141.9pt;width:355.35pt;height:473.45pt;z-index:251670575;mso-position-horizontal-relative:page;mso-position-vertical-relative:page" coordsize="4512733,60126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" mv:complextextbox="1">
                <v:shape id="Text Box 997" o:spid="_x0000_s1038" type="#_x0000_t202" style="position:absolute;width:4512733;height:60126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mb4vgAA&#10;ANsAAAAPAAAAZHJzL2Rvd25yZXYueG1sRE9Li8IwEL4v+B/CCN7W1BVEaqMsi6In8XkfmuljN5mU&#10;JmvrvzeC4G0+vudkq94acaPW144VTMYJCOLc6ZpLBZfz5nMOwgdkjcYxKbiTh9Vy8JFhql3HR7qd&#10;QiliCPsUFVQhNKmUPq/Ioh+7hjhyhWsthgjbUuoWuxhujfxKkpm0WHNsqLChn4ryv9O/VbDV01+z&#10;zu12vz4cgyvK6/zaGaVGw/57ASJQH97il3un4/wpPH+JB8jl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NJm+L4AAADbAAAADwAAAAAAAAAAAAAAAACXAgAAZHJzL2Rvd25yZXYu&#10;eG1sUEsFBgAAAAAEAAQA9QAAAIIDAAAAAA==&#10;" mv:complextextbox="1" filled="f" stroked="f">
                  <v:textbox inset=",7.2pt,,7.2pt"/>
                </v:shape>
                <v:shape id="Text Box 69" o:spid="_x0000_s1039" type="#_x0000_t202" style="position:absolute;left:91440;top:91440;width:4329430;height:2673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style="mso-next-textbox:#Text Box 70" inset="0,0,0,0">
                    <w:txbxContent>
                      <w:p w14:paraId="3BFF651C" w14:textId="77777777" w:rsidR="002B3D84" w:rsidRPr="00267463" w:rsidRDefault="002B3D84" w:rsidP="004A1492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262626" w:themeColor="text1" w:themeTint="D9"/>
                            <w:sz w:val="24"/>
                          </w:rPr>
                        </w:pPr>
                        <w:r>
                          <w:rPr>
                            <w:rFonts w:ascii="HawnEngineer Fonts" w:hAnsi="HawnEngineer Fonts"/>
                            <w:b/>
                            <w:color w:val="262626" w:themeColor="text1" w:themeTint="D9"/>
                            <w:sz w:val="24"/>
                          </w:rPr>
                          <w:t>Teacher/Parent/Family</w:t>
                        </w:r>
                        <w:r w:rsidRPr="00267463">
                          <w:rPr>
                            <w:rFonts w:ascii="HawnEngineer Fonts" w:hAnsi="HawnEngineer Fonts"/>
                            <w:b/>
                            <w:color w:val="262626" w:themeColor="text1" w:themeTint="D9"/>
                            <w:sz w:val="24"/>
                          </w:rPr>
                          <w:t xml:space="preserve"> Responsibilities</w:t>
                        </w:r>
                      </w:p>
                      <w:p w14:paraId="4FD6C4F4" w14:textId="77777777" w:rsidR="002B3D84" w:rsidRDefault="002B3D84" w:rsidP="004A1492">
                        <w:pPr>
                          <w:pStyle w:val="BodyText3"/>
                          <w:numPr>
                            <w:ilvl w:val="0"/>
                            <w:numId w:val="8"/>
                          </w:numPr>
                          <w:rPr>
                            <w:rFonts w:ascii="HawnEngineer Fonts" w:hAnsi="HawnEngineer Fonts"/>
                            <w:b/>
                            <w:color w:val="FF0000"/>
                          </w:rPr>
                        </w:pPr>
                        <w:r w:rsidRPr="004A1492">
                          <w:rPr>
                            <w:rFonts w:ascii="HawnEngineer Fonts" w:hAnsi="HawnEngineer Fonts"/>
                            <w:b/>
                            <w:color w:val="FF0000"/>
                          </w:rPr>
                          <w:t>Enjoy teaching AND learning.</w:t>
                        </w:r>
                      </w:p>
                      <w:p w14:paraId="7D4EA00D" w14:textId="77777777" w:rsidR="002B3D84" w:rsidRPr="00B44662" w:rsidRDefault="002B3D84" w:rsidP="004A1492">
                        <w:pPr>
                          <w:pStyle w:val="BodyText3"/>
                          <w:numPr>
                            <w:ilvl w:val="0"/>
                            <w:numId w:val="8"/>
                          </w:numPr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Cs w:val="22"/>
                          </w:rPr>
                          <w:t>Guide all students to reach their potential.</w:t>
                        </w:r>
                      </w:p>
                      <w:p w14:paraId="4C5F03A4" w14:textId="77777777" w:rsidR="002B3D84" w:rsidRPr="00B44662" w:rsidRDefault="002B3D84" w:rsidP="004A1492">
                        <w:pPr>
                          <w:pStyle w:val="BodyText3"/>
                          <w:numPr>
                            <w:ilvl w:val="0"/>
                            <w:numId w:val="8"/>
                          </w:numPr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Cs w:val="22"/>
                          </w:rPr>
                          <w:t>Be a leader and mentor to our learners.</w:t>
                        </w:r>
                      </w:p>
                      <w:p w14:paraId="741B7A39" w14:textId="77777777" w:rsidR="002B3D84" w:rsidRDefault="002B3D84" w:rsidP="00B44662">
                        <w:pPr>
                          <w:pStyle w:val="BodyText3"/>
                          <w:rPr>
                            <w:rFonts w:ascii="HawnEngineer Fonts" w:hAnsi="HawnEngineer Fonts"/>
                            <w:color w:val="auto"/>
                            <w:szCs w:val="22"/>
                          </w:rPr>
                        </w:pPr>
                      </w:p>
                      <w:p w14:paraId="5D2CE021" w14:textId="77777777" w:rsidR="002B3D84" w:rsidRPr="00B44662" w:rsidRDefault="002B3D84" w:rsidP="00B44662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</w:p>
                      <w:p w14:paraId="1D9F42E8" w14:textId="77777777" w:rsidR="002B3D84" w:rsidRDefault="002B3D84" w:rsidP="00B44662">
                        <w:pPr>
                          <w:pStyle w:val="BodyText3"/>
                          <w:rPr>
                            <w:rFonts w:ascii="HawnEngineer Fonts" w:hAnsi="HawnEngineer Fonts"/>
                            <w:color w:val="auto"/>
                            <w:szCs w:val="22"/>
                          </w:rPr>
                        </w:pPr>
                      </w:p>
                      <w:p w14:paraId="01D68DDC" w14:textId="77777777" w:rsidR="002B3D84" w:rsidRDefault="002B3D84" w:rsidP="002834DF">
                        <w:pPr>
                          <w:pStyle w:val="BodyText3"/>
                          <w:rPr>
                            <w:rFonts w:ascii="HawnEngineer Fonts" w:hAnsi="HawnEngineer Fonts"/>
                            <w:color w:val="auto"/>
                            <w:szCs w:val="22"/>
                          </w:rPr>
                        </w:pPr>
                      </w:p>
                      <w:p w14:paraId="32519F8D" w14:textId="77777777" w:rsidR="00BE5DEF" w:rsidRDefault="00BE5DEF" w:rsidP="002834DF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</w:p>
                      <w:p w14:paraId="0062A2DE" w14:textId="77777777" w:rsidR="00BE5DEF" w:rsidRDefault="00BE5DEF" w:rsidP="002834DF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</w:p>
                      <w:p w14:paraId="630ECC6E" w14:textId="77777777" w:rsidR="00BE5DEF" w:rsidRDefault="00BE5DEF" w:rsidP="002834DF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</w:pPr>
                      </w:p>
                      <w:p w14:paraId="1F0CE0A7" w14:textId="77777777" w:rsidR="002B3D84" w:rsidRPr="008F36B1" w:rsidRDefault="002B3D84" w:rsidP="002834DF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 w:val="24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  <w:t xml:space="preserve">You will need these supplies for all your classes on the </w:t>
                        </w:r>
                        <w:r w:rsidRPr="004E3923"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  <w:u w:val="single"/>
                          </w:rPr>
                          <w:t>first day of school</w:t>
                        </w:r>
                        <w:r w:rsidRPr="004E3923">
                          <w:rPr>
                            <w:rFonts w:ascii="HawnEngineer Fonts" w:hAnsi="HawnEngineer Fonts"/>
                            <w:b/>
                            <w:color w:val="auto"/>
                            <w:szCs w:val="22"/>
                          </w:rPr>
                          <w:t>:</w:t>
                        </w:r>
                        <w:r>
                          <w:rPr>
                            <w:rFonts w:ascii="HawnEngineer Fonts" w:hAnsi="HawnEngineer Fonts"/>
                            <w:color w:val="auto"/>
                          </w:rPr>
                          <w:t xml:space="preserve"> </w:t>
                        </w:r>
                      </w:p>
                      <w:p w14:paraId="4C133532" w14:textId="7D0A7DD7" w:rsidR="002B3D84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ONE 1.5 in- 2 in. 3-ring binder</w:t>
                        </w:r>
                      </w:p>
                      <w:p w14:paraId="17EC976F" w14:textId="587A9290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Pencils</w:t>
                        </w: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7A2FC0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Pens with blue or black ink   </w:t>
                        </w:r>
                      </w:p>
                      <w:p w14:paraId="6C86BBF4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Red pens for correction</w:t>
                        </w:r>
                      </w:p>
                      <w:p w14:paraId="07E56C5E" w14:textId="51056EDA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College-ruled folder paper</w:t>
                        </w: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 minimum 250 count</w:t>
                        </w:r>
                      </w:p>
                      <w:p w14:paraId="077AF4D8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Correction tape</w:t>
                        </w:r>
                      </w:p>
                      <w:p w14:paraId="130FB9C5" w14:textId="75E9AD9B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Two </w:t>
                        </w: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Highlighters</w:t>
                        </w: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D566FFD" w14:textId="77777777" w:rsidR="002B3D84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ONE 4 GB (minimum) jump drive</w:t>
                        </w:r>
                      </w:p>
                      <w:p w14:paraId="58132A4E" w14:textId="20B60A86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One Ream of printer paper</w:t>
                        </w:r>
                      </w:p>
                      <w:p w14:paraId="724AD3AA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Earbuds (for use with laptops)</w:t>
                        </w:r>
                      </w:p>
                      <w:p w14:paraId="3BA71F16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ONE Facial tissue box (minimum 144 count) </w:t>
                        </w: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ab/>
                        </w:r>
                      </w:p>
                      <w:p w14:paraId="4F0C0F1E" w14:textId="77777777" w:rsidR="002B3D84" w:rsidRPr="004E3923" w:rsidRDefault="002B3D84" w:rsidP="00951570">
                        <w:pPr>
                          <w:pStyle w:val="BodyText3"/>
                          <w:spacing w:after="0" w:line="240" w:lineRule="auto"/>
                          <w:ind w:left="288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70" o:spid="_x0000_s1040" type="#_x0000_t202" style="position:absolute;left:91440;top:357505;width:432943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style="mso-next-textbox:#Text Box 71" inset="0,0,0,0">
                    <w:txbxContent/>
                  </v:textbox>
                </v:shape>
                <v:shape id="Text Box 71" o:spid="_x0000_s1041" type="#_x0000_t202" style="position:absolute;left:91440;top:607695;width:432943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uKMxAAA&#10;ANsAAAAPAAAAZHJzL2Rvd25yZXYueG1sRI9Ba8JAFITvhf6H5Qne6kYP2kY3IkWhIJTG9ODxmX0m&#10;S7JvY3ar6b93CwWPw8x8w6zWg23FlXpvHCuYThIQxKXThisF38Xu5RWED8gaW8ek4Jc8rLPnpxWm&#10;2t04p+shVCJC2KeooA6hS6X0ZU0W/cR1xNE7u95iiLKvpO7xFuG2lbMkmUuLhuNCjR2911Q2hx+r&#10;YHPkfGsun6ev/JybonhLeD9vlBqPhs0SRKAhPML/7Q+tYDGFvy/xB8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rijMQAAADbAAAADwAAAAAAAAAAAAAAAACXAgAAZHJzL2Rv&#10;d25yZXYueG1sUEsFBgAAAAAEAAQA9QAAAIgDAAAAAA==&#10;" filled="f" stroked="f">
                  <v:textbox style="mso-next-textbox:#Text Box 72" inset="0,0,0,0">
                    <w:txbxContent/>
                  </v:textbox>
                </v:shape>
                <v:shape id="Text Box 72" o:spid="_x0000_s1042" type="#_x0000_t202" style="position:absolute;left:91440;top:857885;width:432943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      <v:textbox style="mso-next-textbox:#Text Box 73" inset="0,0,0,0">
                    <w:txbxContent/>
                  </v:textbox>
                </v:shape>
                <v:shape id="Text Box 73" o:spid="_x0000_s1043" type="#_x0000_t202" style="position:absolute;left:91440;top:1108075;width:590550;height:252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Nlg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2WDFAAAA2wAAAA8AAAAAAAAAAAAAAAAAlwIAAGRycy9k&#10;b3ducmV2LnhtbFBLBQYAAAAABAAEAPUAAACJAwAAAAA=&#10;" filled="f" stroked="f">
                  <v:textbox style="mso-next-textbox:#Text Box 74" inset="0,0,0,0">
                    <w:txbxContent/>
                  </v:textbox>
                </v:shape>
                <v:shape id="Text Box 74" o:spid="_x0000_s1044" type="#_x0000_t202" style="position:absolute;left:91440;top:135890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UEU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dQRTFAAAA2wAAAA8AAAAAAAAAAAAAAAAAlwIAAGRycy9k&#10;b3ducmV2LnhtbFBLBQYAAAAABAAEAPUAAACJAwAAAAA=&#10;" filled="f" stroked="f">
                  <v:textbox style="mso-next-textbox:#Text Box 75" inset="0,0,0,0">
                    <w:txbxContent/>
                  </v:textbox>
                </v:shape>
                <v:shape id="Text Box 75" o:spid="_x0000_s1045" type="#_x0000_t202" style="position:absolute;left:91440;top:160909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  <v:textbox style="mso-next-textbox:#Text Box 76" inset="0,0,0,0">
                    <w:txbxContent/>
                  </v:textbox>
                </v:shape>
                <v:shape id="Text Box 76" o:spid="_x0000_s1046" type="#_x0000_t202" style="position:absolute;left:91440;top:185928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  <v:textbox style="mso-next-textbox:#Text Box 77" inset="0,0,0,0">
                    <w:txbxContent/>
                  </v:textbox>
                </v:shape>
                <v:shape id="Text Box 77" o:spid="_x0000_s1047" type="#_x0000_t202" style="position:absolute;left:91440;top:210947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99jxQAA&#10;ANsAAAAPAAAAZHJzL2Rvd25yZXYueG1sRI9Ba8JAFITvBf/D8oTemo09aI1uREoLhYI0xoPHZ/aZ&#10;LMm+TbNbTf+9Wyh4HGbmG2a9GW0nLjR441jBLElBEFdOG64VHMr3pxcQPiBr7ByTgl/ysMknD2vM&#10;tLtyQZd9qEWEsM9QQRNCn0npq4Ys+sT1xNE7u8FiiHKopR7wGuG2k89pOpcWDceFBnt6bahq9z9W&#10;wfbIxZv53p2+inNhynKZ8ue8VepxOm5XIAKN4R7+b39oBYsF/H2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P32PFAAAA2wAAAA8AAAAAAAAAAAAAAAAAlwIAAGRycy9k&#10;b3ducmV2LnhtbFBLBQYAAAAABAAEAPUAAACJAwAAAAA=&#10;" filled="f" stroked="f">
                  <v:textbox style="mso-next-textbox:#Text Box 78" inset="0,0,0,0">
                    <w:txbxContent/>
                  </v:textbox>
                </v:shape>
                <v:shape id="Text Box 78" o:spid="_x0000_s1048" type="#_x0000_t202" style="position:absolute;left:91440;top:235966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EsR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c4N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QSxHCAAAA2wAAAA8AAAAAAAAAAAAAAAAAlwIAAGRycy9kb3du&#10;cmV2LnhtbFBLBQYAAAAABAAEAPUAAACGAwAAAAA=&#10;" filled="f" stroked="f">
                  <v:textbox style="mso-next-textbox:#Text Box 79" inset="0,0,0,0">
                    <w:txbxContent/>
                  </v:textbox>
                </v:shape>
                <v:shape id="Text Box 79" o:spid="_x0000_s1049" type="#_x0000_t202" style="position:absolute;left:91440;top:2609850;width:590550;height:251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  <v:textbox style="mso-next-textbox:#Text Box 80" inset="0,0,0,0">
                    <w:txbxContent/>
                  </v:textbox>
                </v:shape>
                <v:shape id="Text Box 80" o:spid="_x0000_s1050" type="#_x0000_t202" style="position:absolute;left:91440;top:2860040;width:4329430;height:426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  <v:textbox style="mso-next-textbox:#Text Box 81" inset="0,0,0,0">
                    <w:txbxContent/>
                  </v:textbox>
                </v:shape>
                <v:shape id="Text Box 81" o:spid="_x0000_s1051" type="#_x0000_t202" style="position:absolute;left:91440;top:3284855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  <v:textbox style="mso-next-textbox:#Text Box 82" inset="0,0,0,0">
                    <w:txbxContent/>
                  </v:textbox>
                </v:shape>
                <v:shape id="Text Box 82" o:spid="_x0000_s1052" type="#_x0000_t202" style="position:absolute;left:91440;top:3450590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  <v:textbox style="mso-next-textbox:#Text Box 84" inset="0,0,0,0">
                    <w:txbxContent/>
                  </v:textbox>
                </v:shape>
                <v:shape id="Text Box 84" o:spid="_x0000_s1053" type="#_x0000_t202" style="position:absolute;left:91440;top:3616325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DEzxAAA&#10;ANsAAAAPAAAAZHJzL2Rvd25yZXYueG1sRI9Ba8JAFITvBf/D8gRvdVMR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gxM8QAAADbAAAADwAAAAAAAAAAAAAAAACXAgAAZHJzL2Rv&#10;d25yZXYueG1sUEsFBgAAAAAEAAQA9QAAAIgDAAAAAA==&#10;" filled="f" stroked="f">
                  <v:textbox style="mso-next-textbox:#Text Box 85" inset="0,0,0,0">
                    <w:txbxContent/>
                  </v:textbox>
                </v:shape>
                <v:shape id="Text Box 85" o:spid="_x0000_s1054" type="#_x0000_t202" style="position:absolute;left:91440;top:3782060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SoxAAA&#10;ANsAAAAPAAAAZHJzL2Rvd25yZXYueG1sRI9Ba8JAFITvBf/D8gRvdVNB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SUqMQAAADbAAAADwAAAAAAAAAAAAAAAACXAgAAZHJzL2Rv&#10;d25yZXYueG1sUEsFBgAAAAAEAAQA9QAAAIgDAAAAAA==&#10;" filled="f" stroked="f">
                  <v:textbox style="mso-next-textbox:#Text Box 86" inset="0,0,0,0">
                    <w:txbxContent/>
                  </v:textbox>
                </v:shape>
                <v:shape id="Text Box 86" o:spid="_x0000_s1055" type="#_x0000_t202" style="position:absolute;left:91440;top:3947795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grfxAAA&#10;ANsAAAAPAAAAZHJzL2Rvd25yZXYueG1sRI9Ba8JAFITvQv/D8gq9mY09BBtdRaSFQqEY48HjM/tM&#10;FrNv0+w2Sf+9Wyj0OMzMN8x6O9lWDNR741jBIklBEFdOG64VnMq3+RKED8gaW8ek4Ic8bDcPszXm&#10;2o1c0HAMtYgQ9jkqaELocil91ZBFn7iOOHpX11sMUfa11D2OEW5b+ZymmbRoOC402NG+oep2/LYK&#10;dmcuXs3X5+VQXAtTli8pf2Q3pZ4ep90KRKAp/If/2u9awTKD3y/xB8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YK38QAAADbAAAADwAAAAAAAAAAAAAAAACXAgAAZHJzL2Rv&#10;d25yZXYueG1sUEsFBgAAAAAEAAQA9QAAAIgDAAAAAA==&#10;" filled="f" stroked="f">
                  <v:textbox style="mso-next-textbox:#Text Box 87" inset="0,0,0,0">
                    <w:txbxContent/>
                  </v:textbox>
                </v:shape>
                <v:shape id="Text Box 87" o:spid="_x0000_s1056" type="#_x0000_t202" style="position:absolute;left:91440;top:4113530;width:4329430;height:167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q9ExAAA&#10;ANsAAAAPAAAAZHJzL2Rvd25yZXYueG1sRI9Ba8JAFITvhf6H5RW8NRs9qI2uIsWCUBBjevD4zD6T&#10;xezbNLvV9N+7guBxmJlvmPmyt424UOeNYwXDJAVBXDptuFLwU3y9T0H4gKyxcUwK/snDcvH6MsdM&#10;uyvndNmHSkQI+wwV1CG0mZS+rMmiT1xLHL2T6yyGKLtK6g6vEW4bOUrTsbRoOC7U2NJnTeV5/2cV&#10;rA6cr83v9rjLT7kpio+Uv8dnpQZv/WoGIlAfnuFHe6MVTCdw/xJ/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qvRMQAAADbAAAADwAAAAAAAAAAAAAAAACXAgAAZHJzL2Rv&#10;d25yZXYueG1sUEsFBgAAAAAEAAQA9QAAAIgDAAAAAA==&#10;" filled="f" stroked="f">
                  <v:textbox style="mso-next-textbox:#Text Box 88" inset="0,0,0,0">
                    <w:txbxContent/>
                  </v:textbox>
                </v:shape>
                <v:shape id="Text Box 88" o:spid="_x0000_s1057" type="#_x0000_t202" style="position:absolute;left:91440;top:4279900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  <v:textbox style="mso-next-textbox:#Text Box 89" inset="0,0,0,0">
                    <w:txbxContent/>
                  </v:textbox>
                </v:shape>
                <v:shape id="Text Box 89" o:spid="_x0000_s1058" type="#_x0000_t202" style="position:absolute;left:91440;top:4445635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  <v:textbox style="mso-next-textbox:#Text Box 91" inset="0,0,0,0">
                    <w:txbxContent/>
                  </v:textbox>
                </v:shape>
                <v:shape id="Text Box 91" o:spid="_x0000_s1059" type="#_x0000_t202" style="position:absolute;left:91440;top:4611370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gR2wwAA&#10;ANsAAAAPAAAAZHJzL2Rvd25yZXYueG1sRI9Bi8IwFITvgv8hPMGbpnoQ7RpFZIUFQaz1sMdn82yD&#10;zUu3yWr990ZY2OMwM98wy3Vna3Gn1hvHCibjBARx4bThUsE5343mIHxA1lg7JgVP8rBe9XtLTLV7&#10;cEb3UyhFhLBPUUEVQpNK6YuKLPqxa4ijd3WtxRBlW0rd4iPCbS2nSTKTFg3HhQob2lZU3E6/VsHm&#10;m7NP83O4HLNrZvJ8kfB+dlNqOOg2HyACdeE//Nf+0goWE3h/i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gR2wwAAANsAAAAPAAAAAAAAAAAAAAAAAJcCAABkcnMvZG93&#10;bnJldi54bWxQSwUGAAAAAAQABAD1AAAAhwMAAAAA&#10;" filled="f" stroked="f">
                  <v:textbox style="mso-next-textbox:#Text Box 92" inset="0,0,0,0">
                    <w:txbxContent/>
                  </v:textbox>
                </v:shape>
                <v:shape id="Text Box 92" o:spid="_x0000_s1060" type="#_x0000_t202" style="position:absolute;left:91440;top:4777105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      <v:textbox style="mso-next-textbox:#Text Box 93" inset="0,0,0,0">
                    <w:txbxContent/>
                  </v:textbox>
                </v:shape>
                <v:shape id="Text Box 93" o:spid="_x0000_s1061" type="#_x0000_t202" style="position:absolute;left:91440;top:4942840;width:432943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      <v:textbox style="mso-next-textbox:#Text Box 94" inset="0,0,0,0">
                    <w:txbxContent/>
                  </v:textbox>
                </v:shape>
                <v:shape id="Text Box 94" o:spid="_x0000_s1062" type="#_x0000_t202" style="position:absolute;left:91440;top:5108575;width:432943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0afu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0afu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44662">
        <w:rPr>
          <w:noProof/>
        </w:rPr>
        <w:drawing>
          <wp:anchor distT="0" distB="0" distL="114300" distR="114300" simplePos="0" relativeHeight="251683887" behindDoc="0" locked="0" layoutInCell="1" allowOverlap="1" wp14:anchorId="16BFAA3B" wp14:editId="51F254B3">
            <wp:simplePos x="0" y="0"/>
            <wp:positionH relativeFrom="page">
              <wp:posOffset>1253490</wp:posOffset>
            </wp:positionH>
            <wp:positionV relativeFrom="page">
              <wp:posOffset>2920365</wp:posOffset>
            </wp:positionV>
            <wp:extent cx="2649220" cy="1574800"/>
            <wp:effectExtent l="0" t="0" r="0" b="0"/>
            <wp:wrapThrough wrapText="bothSides">
              <wp:wrapPolygon edited="0">
                <wp:start x="0" y="0"/>
                <wp:lineTo x="0" y="21252"/>
                <wp:lineTo x="21331" y="21252"/>
                <wp:lineTo x="21331" y="0"/>
                <wp:lineTo x="0" y="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8.29.1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492">
        <w:rPr>
          <w:noProof/>
        </w:rPr>
        <mc:AlternateContent>
          <mc:Choice Requires="wps">
            <w:drawing>
              <wp:anchor distT="0" distB="0" distL="114300" distR="114300" simplePos="0" relativeHeight="251663407" behindDoc="0" locked="0" layoutInCell="1" allowOverlap="1" wp14:anchorId="58A84ADE" wp14:editId="4B4CF972">
                <wp:simplePos x="0" y="0"/>
                <wp:positionH relativeFrom="page">
                  <wp:posOffset>5156200</wp:posOffset>
                </wp:positionH>
                <wp:positionV relativeFrom="page">
                  <wp:posOffset>1718945</wp:posOffset>
                </wp:positionV>
                <wp:extent cx="4435475" cy="2266950"/>
                <wp:effectExtent l="0" t="0" r="0" b="0"/>
                <wp:wrapThrough wrapText="bothSides">
                  <wp:wrapPolygon edited="0">
                    <wp:start x="124" y="242"/>
                    <wp:lineTo x="124" y="21055"/>
                    <wp:lineTo x="21399" y="21055"/>
                    <wp:lineTo x="21399" y="242"/>
                    <wp:lineTo x="124" y="242"/>
                  </wp:wrapPolygon>
                </wp:wrapThrough>
                <wp:docPr id="7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46D3" w14:textId="77777777" w:rsidR="002B3D84" w:rsidRPr="00267463" w:rsidRDefault="002B3D84" w:rsidP="002834DF">
                            <w:pPr>
                              <w:pStyle w:val="BodyText3"/>
                              <w:rPr>
                                <w:rFonts w:ascii="HawnEngineer Fonts" w:hAnsi="HawnEngineer Fonts"/>
                                <w:b/>
                                <w:color w:val="262626" w:themeColor="text1" w:themeTint="D9"/>
                                <w:sz w:val="24"/>
                              </w:rPr>
                            </w:pPr>
                            <w:r w:rsidRPr="00267463">
                              <w:rPr>
                                <w:rFonts w:ascii="HawnEngineer Fonts" w:hAnsi="HawnEngineer Fonts"/>
                                <w:b/>
                                <w:color w:val="262626" w:themeColor="text1" w:themeTint="D9"/>
                                <w:sz w:val="24"/>
                              </w:rPr>
                              <w:t>Student Responsibilities</w:t>
                            </w:r>
                          </w:p>
                          <w:p w14:paraId="7D80E238" w14:textId="77777777" w:rsidR="002B3D84" w:rsidRPr="008F36B1" w:rsidRDefault="002B3D84" w:rsidP="002834DF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</w:pPr>
                            <w:r w:rsidRPr="004A1492">
                              <w:rPr>
                                <w:rFonts w:ascii="HawnEngineer Fonts" w:hAnsi="HawnEngineer Fonts"/>
                                <w:b/>
                                <w:color w:val="FF0000"/>
                              </w:rPr>
                              <w:t>Enjoy learning</w:t>
                            </w:r>
                            <w:r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547368D1" w14:textId="77777777" w:rsidR="002B3D84" w:rsidRPr="008F36B1" w:rsidRDefault="002B3D84" w:rsidP="002834DF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Be courageous enough to fail at something.</w:t>
                            </w:r>
                          </w:p>
                          <w:p w14:paraId="6A88F81C" w14:textId="77777777" w:rsidR="002B3D84" w:rsidRPr="008F36B1" w:rsidRDefault="002B3D84" w:rsidP="002834DF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Be willing to think “outside the box” to solve problems</w:t>
                            </w:r>
                            <w:r w:rsidRPr="008F36B1"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23A33060" w14:textId="77777777" w:rsidR="002B3D84" w:rsidRPr="008F36B1" w:rsidRDefault="002B3D84" w:rsidP="002834DF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Take advantage of your opportunities at this school</w:t>
                            </w:r>
                            <w:r w:rsidRPr="008F36B1"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.</w:t>
                            </w:r>
                          </w:p>
                          <w:p w14:paraId="4683A36C" w14:textId="77777777" w:rsidR="002B3D84" w:rsidRPr="00ED51F0" w:rsidRDefault="002B3D84" w:rsidP="002834DF">
                            <w:pPr>
                              <w:pStyle w:val="BodyText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after="0" w:line="240" w:lineRule="auto"/>
                              <w:ind w:left="360"/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</w:pPr>
                            <w:r w:rsidRPr="008F36B1"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 xml:space="preserve">Practice </w:t>
                            </w:r>
                            <w:proofErr w:type="spellStart"/>
                            <w:r w:rsidRPr="008F36B1">
                              <w:rPr>
                                <w:rFonts w:ascii="HawnEngineer Fonts" w:hAnsi="HawnEngineer Fonts"/>
                                <w:b/>
                                <w:i/>
                                <w:color w:val="262626" w:themeColor="text1" w:themeTint="D9"/>
                              </w:rPr>
                              <w:t>Ke</w:t>
                            </w:r>
                            <w:proofErr w:type="spellEnd"/>
                            <w:r w:rsidRPr="008F36B1">
                              <w:rPr>
                                <w:rFonts w:ascii="HawnEngineer Fonts" w:hAnsi="HawnEngineer Fonts"/>
                                <w:b/>
                                <w:i/>
                                <w:color w:val="262626" w:themeColor="text1" w:themeTint="D9"/>
                              </w:rPr>
                              <w:t xml:space="preserve"> Ala </w:t>
                            </w:r>
                            <w:proofErr w:type="spellStart"/>
                            <w:r w:rsidRPr="008F36B1">
                              <w:rPr>
                                <w:rFonts w:ascii="HawnEngineer Fonts" w:hAnsi="HawnEngineer Fonts"/>
                                <w:b/>
                                <w:i/>
                                <w:color w:val="262626" w:themeColor="text1" w:themeTint="D9"/>
                              </w:rPr>
                              <w:t>Pono</w:t>
                            </w:r>
                            <w:proofErr w:type="spellEnd"/>
                            <w:r w:rsidRPr="008F36B1"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, or “doing what is right”, at all times.  Refer to the Kamehameha Middle School Student and Parent Ha</w:t>
                            </w:r>
                            <w:r>
                              <w:rPr>
                                <w:rFonts w:ascii="HawnEngineer Fonts" w:hAnsi="HawnEngineer Fonts"/>
                                <w:color w:val="262626" w:themeColor="text1" w:themeTint="D9"/>
                              </w:rPr>
                              <w:t>ndbook for further explanation.</w:t>
                            </w:r>
                          </w:p>
                          <w:p w14:paraId="43214A30" w14:textId="77777777" w:rsidR="002B3D84" w:rsidRPr="00ED51F0" w:rsidRDefault="002B3D84" w:rsidP="002834DF">
                            <w:pPr>
                              <w:pStyle w:val="BodyText3"/>
                              <w:rPr>
                                <w:rFonts w:ascii="HawnEngineer Fonts" w:hAnsi="HawnEngineer Fonts"/>
                                <w:i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63" type="#_x0000_t202" style="position:absolute;margin-left:406pt;margin-top:135.35pt;width:349.25pt;height:178.5pt;z-index:25166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" mv:complextextbox="1" filled="f" stroked="f">
                <v:textbox inset=",7.2pt,,7.2pt">
                  <w:txbxContent>
                    <w:p w14:paraId="2BC346D3" w14:textId="77777777" w:rsidR="002B3D84" w:rsidRPr="00267463" w:rsidRDefault="002B3D84" w:rsidP="002834DF">
                      <w:pPr>
                        <w:pStyle w:val="BodyText3"/>
                        <w:rPr>
                          <w:rFonts w:ascii="HawnEngineer Fonts" w:hAnsi="HawnEngineer Fonts"/>
                          <w:b/>
                          <w:color w:val="262626" w:themeColor="text1" w:themeTint="D9"/>
                          <w:sz w:val="24"/>
                        </w:rPr>
                      </w:pPr>
                      <w:r w:rsidRPr="00267463">
                        <w:rPr>
                          <w:rFonts w:ascii="HawnEngineer Fonts" w:hAnsi="HawnEngineer Fonts"/>
                          <w:b/>
                          <w:color w:val="262626" w:themeColor="text1" w:themeTint="D9"/>
                          <w:sz w:val="24"/>
                        </w:rPr>
                        <w:t>Student Responsibilities</w:t>
                      </w:r>
                    </w:p>
                    <w:p w14:paraId="7D80E238" w14:textId="77777777" w:rsidR="002B3D84" w:rsidRPr="008F36B1" w:rsidRDefault="002B3D84" w:rsidP="002834DF">
                      <w:pPr>
                        <w:pStyle w:val="BodyText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HawnEngineer Fonts" w:hAnsi="HawnEngineer Fonts"/>
                          <w:color w:val="262626" w:themeColor="text1" w:themeTint="D9"/>
                        </w:rPr>
                      </w:pPr>
                      <w:r w:rsidRPr="004A1492">
                        <w:rPr>
                          <w:rFonts w:ascii="HawnEngineer Fonts" w:hAnsi="HawnEngineer Fonts"/>
                          <w:b/>
                          <w:color w:val="FF0000"/>
                        </w:rPr>
                        <w:t>Enjoy learning</w:t>
                      </w:r>
                      <w:r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.</w:t>
                      </w:r>
                    </w:p>
                    <w:p w14:paraId="547368D1" w14:textId="77777777" w:rsidR="002B3D84" w:rsidRPr="008F36B1" w:rsidRDefault="002B3D84" w:rsidP="002834DF">
                      <w:pPr>
                        <w:pStyle w:val="BodyText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HawnEngineer Fonts" w:hAnsi="HawnEngineer Fonts"/>
                          <w:color w:val="262626" w:themeColor="text1" w:themeTint="D9"/>
                        </w:rPr>
                      </w:pPr>
                      <w:r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Be courageous enough to fail at something.</w:t>
                      </w:r>
                    </w:p>
                    <w:p w14:paraId="6A88F81C" w14:textId="77777777" w:rsidR="002B3D84" w:rsidRPr="008F36B1" w:rsidRDefault="002B3D84" w:rsidP="002834DF">
                      <w:pPr>
                        <w:pStyle w:val="BodyText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HawnEngineer Fonts" w:hAnsi="HawnEngineer Fonts"/>
                          <w:color w:val="262626" w:themeColor="text1" w:themeTint="D9"/>
                        </w:rPr>
                      </w:pPr>
                      <w:r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Be willing to think “outside the box” to solve problems</w:t>
                      </w:r>
                      <w:r w:rsidRPr="008F36B1"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.</w:t>
                      </w:r>
                    </w:p>
                    <w:p w14:paraId="23A33060" w14:textId="77777777" w:rsidR="002B3D84" w:rsidRPr="008F36B1" w:rsidRDefault="002B3D84" w:rsidP="002834DF">
                      <w:pPr>
                        <w:pStyle w:val="BodyText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HawnEngineer Fonts" w:hAnsi="HawnEngineer Fonts"/>
                          <w:color w:val="262626" w:themeColor="text1" w:themeTint="D9"/>
                        </w:rPr>
                      </w:pPr>
                      <w:r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Take advantage of your opportunities at this school</w:t>
                      </w:r>
                      <w:r w:rsidRPr="008F36B1"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.</w:t>
                      </w:r>
                    </w:p>
                    <w:p w14:paraId="4683A36C" w14:textId="77777777" w:rsidR="002B3D84" w:rsidRPr="00ED51F0" w:rsidRDefault="002B3D84" w:rsidP="002834DF">
                      <w:pPr>
                        <w:pStyle w:val="BodyText3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spacing w:after="0" w:line="240" w:lineRule="auto"/>
                        <w:ind w:left="360"/>
                        <w:rPr>
                          <w:rFonts w:ascii="HawnEngineer Fonts" w:hAnsi="HawnEngineer Fonts"/>
                          <w:color w:val="262626" w:themeColor="text1" w:themeTint="D9"/>
                        </w:rPr>
                      </w:pPr>
                      <w:r w:rsidRPr="008F36B1"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 xml:space="preserve">Practice </w:t>
                      </w:r>
                      <w:proofErr w:type="spellStart"/>
                      <w:r w:rsidRPr="008F36B1">
                        <w:rPr>
                          <w:rFonts w:ascii="HawnEngineer Fonts" w:hAnsi="HawnEngineer Fonts"/>
                          <w:b/>
                          <w:i/>
                          <w:color w:val="262626" w:themeColor="text1" w:themeTint="D9"/>
                        </w:rPr>
                        <w:t>Ke</w:t>
                      </w:r>
                      <w:proofErr w:type="spellEnd"/>
                      <w:r w:rsidRPr="008F36B1">
                        <w:rPr>
                          <w:rFonts w:ascii="HawnEngineer Fonts" w:hAnsi="HawnEngineer Fonts"/>
                          <w:b/>
                          <w:i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8F36B1">
                        <w:rPr>
                          <w:rFonts w:ascii="HawnEngineer Fonts" w:hAnsi="HawnEngineer Fonts"/>
                          <w:b/>
                          <w:i/>
                          <w:color w:val="262626" w:themeColor="text1" w:themeTint="D9"/>
                        </w:rPr>
                        <w:t>Ala</w:t>
                      </w:r>
                      <w:proofErr w:type="spellEnd"/>
                      <w:r w:rsidRPr="008F36B1">
                        <w:rPr>
                          <w:rFonts w:ascii="HawnEngineer Fonts" w:hAnsi="HawnEngineer Fonts"/>
                          <w:b/>
                          <w:i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8F36B1">
                        <w:rPr>
                          <w:rFonts w:ascii="HawnEngineer Fonts" w:hAnsi="HawnEngineer Fonts"/>
                          <w:b/>
                          <w:i/>
                          <w:color w:val="262626" w:themeColor="text1" w:themeTint="D9"/>
                        </w:rPr>
                        <w:t>Pono</w:t>
                      </w:r>
                      <w:proofErr w:type="spellEnd"/>
                      <w:r w:rsidRPr="008F36B1"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, or “doing what is right”, at all times.  Refer to the Kamehameha Middle School Student and Parent Ha</w:t>
                      </w:r>
                      <w:r>
                        <w:rPr>
                          <w:rFonts w:ascii="HawnEngineer Fonts" w:hAnsi="HawnEngineer Fonts"/>
                          <w:color w:val="262626" w:themeColor="text1" w:themeTint="D9"/>
                        </w:rPr>
                        <w:t>ndbook for further explanation.</w:t>
                      </w:r>
                    </w:p>
                    <w:p w14:paraId="43214A30" w14:textId="77777777" w:rsidR="002B3D84" w:rsidRPr="00ED51F0" w:rsidRDefault="002B3D84" w:rsidP="002834DF">
                      <w:pPr>
                        <w:pStyle w:val="BodyText3"/>
                        <w:rPr>
                          <w:rFonts w:ascii="HawnEngineer Fonts" w:hAnsi="HawnEngineer Fonts"/>
                          <w:i/>
                          <w:color w:val="au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3EF7">
        <w:rPr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631918E6" wp14:editId="08257185">
                <wp:simplePos x="0" y="0"/>
                <wp:positionH relativeFrom="page">
                  <wp:posOffset>1584325</wp:posOffset>
                </wp:positionH>
                <wp:positionV relativeFrom="page">
                  <wp:posOffset>626110</wp:posOffset>
                </wp:positionV>
                <wp:extent cx="8058785" cy="1329055"/>
                <wp:effectExtent l="0" t="0" r="0" b="17145"/>
                <wp:wrapThrough wrapText="bothSides">
                  <wp:wrapPolygon edited="0">
                    <wp:start x="68" y="0"/>
                    <wp:lineTo x="68" y="21466"/>
                    <wp:lineTo x="21445" y="21466"/>
                    <wp:lineTo x="21445" y="0"/>
                    <wp:lineTo x="68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8785" cy="1329055"/>
                          <a:chOff x="0" y="0"/>
                          <a:chExt cx="8058785" cy="13290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2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5878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0"/>
                            <a:ext cx="7875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6B8CBA07" w14:textId="77777777" w:rsidR="002B3D84" w:rsidRPr="00267463" w:rsidRDefault="002B3D84" w:rsidP="002834DF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28"/>
                                </w:rPr>
                              </w:pPr>
                              <w:r w:rsidRPr="00267463"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28"/>
                                </w:rPr>
                                <w:t>Student Handbook</w:t>
                              </w:r>
                            </w:p>
                            <w:p w14:paraId="10C99F59" w14:textId="77777777" w:rsidR="002B3D84" w:rsidRDefault="002B3D84" w:rsidP="002834DF">
                              <w:pPr>
                                <w:rPr>
                                  <w:rFonts w:ascii="HawnEngineer Fonts" w:hAnsi="HawnEngineer Fonts"/>
                                </w:rPr>
                              </w:pPr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 xml:space="preserve">As returning students, eighth graders are familiar with the Kamehameha School </w:t>
                              </w:r>
                              <w:proofErr w:type="spellStart"/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>Kapālama</w:t>
                              </w:r>
                              <w:proofErr w:type="spellEnd"/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 xml:space="preserve"> Middle School Student and Parent Handbook.  However, we recommend you review this guide to the traditions, regulations, services, and activities of students of Kamehameha Schools.  Particular attention should </w:t>
                              </w:r>
                            </w:p>
                            <w:p w14:paraId="21F2D61A" w14:textId="77777777" w:rsidR="002B3D84" w:rsidRPr="00FC373A" w:rsidRDefault="002B3D84" w:rsidP="002834DF">
                              <w:pPr>
                                <w:rPr>
                                  <w:rFonts w:ascii="HawnEngineer Fonts" w:hAnsi="HawnEngineer Fonts"/>
                                </w:rPr>
                              </w:pPr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>be paid to the “General Guides and Procedures” and “Student</w:t>
                              </w:r>
                              <w:r w:rsidRPr="002834DF">
                                <w:rPr>
                                  <w:rFonts w:ascii="HawnEngineer Fonts" w:hAnsi="HawnEngineer Font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>Dress Codes”</w:t>
                              </w:r>
                              <w:r w:rsidRPr="002834DF">
                                <w:rPr>
                                  <w:rFonts w:ascii="HawnEngineer Fonts" w:hAnsi="HawnEngineer Font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834DF">
                                <w:rPr>
                                  <w:rFonts w:ascii="HawnEngineer Fonts" w:hAnsi="HawnEngineer Fonts"/>
                                </w:rPr>
                                <w:t>sec</w:t>
                              </w:r>
                              <w:r>
                                <w:rPr>
                                  <w:rFonts w:ascii="HawnEngineer Fonts" w:hAnsi="HawnEngineer Fonts"/>
                                </w:rPr>
                                <w:t>tions as they have been revised.</w:t>
                              </w:r>
                            </w:p>
                            <w:p w14:paraId="7C0C62D5" w14:textId="77777777" w:rsidR="002B3D84" w:rsidRDefault="002B3D84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297815"/>
                            <a:ext cx="7875905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729615"/>
                            <a:ext cx="787590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1017270"/>
                            <a:ext cx="339153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918E6" id="Group 25" o:spid="_x0000_s1064" style="position:absolute;margin-left:124.75pt;margin-top:49.3pt;width:634.55pt;height:104.65pt;z-index:251658279;mso-position-horizontal-relative:page;mso-position-vertical-relative:page" coordsize="8058785,1329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" mv:complextextbox="1">
                <v:shape id="Text Box 1002" o:spid="_x0000_s1065" type="#_x0000_t202" style="position:absolute;width:8058785;height:1329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qmbwQAA&#10;ANsAAAAPAAAAZHJzL2Rvd25yZXYueG1sRE9Ni8IwEL0L/ocwgrc11YO7VKMUoaCwgqvieWzGtthM&#10;2iardX/9RhC8zeN9znzZmUrcqHWlZQXjUQSCOLO65FzB8ZB+fIFwHlljZZkUPMjBctHvzTHW9s4/&#10;dNv7XIQQdjEqKLyvYyldVpBBN7I1ceAutjXoA2xzqVu8h3BTyUkUTaXBkkNDgTWtCsqu+1+jYLs7&#10;N3+byJkq8Wn6meya78upUWo46JIZCE+df4tf7rUO8yfw/CUc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Aqpm8EAAADbAAAADwAAAAAAAAAAAAAAAACXAgAAZHJzL2Rvd25y&#10;ZXYueG1sUEsFBgAAAAAEAAQA9QAAAIUDAAAAAA==&#10;" mv:complextextbox="1" filled="f" stroked="f">
                  <v:textbox inset=",0,,0"/>
                </v:shape>
                <v:shape id="_x0000_s1066" type="#_x0000_t202" style="position:absolute;left:91440;width:7875905;height:299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>
                      <w:p w14:paraId="6B8CBA07" w14:textId="77777777" w:rsidR="002B3D84" w:rsidRPr="00267463" w:rsidRDefault="002B3D84" w:rsidP="002834DF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 w:val="28"/>
                          </w:rPr>
                        </w:pPr>
                        <w:r w:rsidRPr="00267463">
                          <w:rPr>
                            <w:rFonts w:ascii="HawnEngineer Fonts" w:hAnsi="HawnEngineer Fonts"/>
                            <w:b/>
                            <w:color w:val="auto"/>
                            <w:sz w:val="28"/>
                          </w:rPr>
                          <w:t>Student Handbook</w:t>
                        </w:r>
                      </w:p>
                      <w:p w14:paraId="10C99F59" w14:textId="77777777" w:rsidR="002B3D84" w:rsidRDefault="002B3D84" w:rsidP="002834DF">
                        <w:pPr>
                          <w:rPr>
                            <w:rFonts w:ascii="HawnEngineer Fonts" w:hAnsi="HawnEngineer Fonts"/>
                          </w:rPr>
                        </w:pPr>
                        <w:r w:rsidRPr="002834DF">
                          <w:rPr>
                            <w:rFonts w:ascii="HawnEngineer Fonts" w:hAnsi="HawnEngineer Fonts"/>
                          </w:rPr>
                          <w:t xml:space="preserve">As returning students, eighth graders are familiar with the Kamehameha School </w:t>
                        </w:r>
                        <w:proofErr w:type="spellStart"/>
                        <w:r w:rsidRPr="002834DF">
                          <w:rPr>
                            <w:rFonts w:ascii="HawnEngineer Fonts" w:hAnsi="HawnEngineer Fonts"/>
                          </w:rPr>
                          <w:t>Kapālama</w:t>
                        </w:r>
                        <w:proofErr w:type="spellEnd"/>
                        <w:r w:rsidRPr="002834DF">
                          <w:rPr>
                            <w:rFonts w:ascii="HawnEngineer Fonts" w:hAnsi="HawnEngineer Fonts"/>
                          </w:rPr>
                          <w:t xml:space="preserve"> Middle School Student and Parent Handbook.  However, we recommend you review this guide to the traditions, regulations, services, and activities of students of Kamehameha Schools.  Particular attention should </w:t>
                        </w:r>
                      </w:p>
                      <w:p w14:paraId="21F2D61A" w14:textId="77777777" w:rsidR="002B3D84" w:rsidRPr="00FC373A" w:rsidRDefault="002B3D84" w:rsidP="002834DF">
                        <w:pPr>
                          <w:rPr>
                            <w:rFonts w:ascii="HawnEngineer Fonts" w:hAnsi="HawnEngineer Fonts"/>
                          </w:rPr>
                        </w:pPr>
                        <w:r w:rsidRPr="002834DF">
                          <w:rPr>
                            <w:rFonts w:ascii="HawnEngineer Fonts" w:hAnsi="HawnEngineer Fonts"/>
                          </w:rPr>
                          <w:t>be paid to the “General Guides and Procedures” and “Student</w:t>
                        </w:r>
                        <w:r w:rsidRPr="002834DF">
                          <w:rPr>
                            <w:rFonts w:ascii="HawnEngineer Fonts" w:hAnsi="HawnEngineer Fonts"/>
                            <w:sz w:val="22"/>
                            <w:szCs w:val="22"/>
                          </w:rPr>
                          <w:t xml:space="preserve"> </w:t>
                        </w:r>
                        <w:r w:rsidRPr="002834DF">
                          <w:rPr>
                            <w:rFonts w:ascii="HawnEngineer Fonts" w:hAnsi="HawnEngineer Fonts"/>
                          </w:rPr>
                          <w:t>Dress Codes”</w:t>
                        </w:r>
                        <w:r w:rsidRPr="002834DF">
                          <w:rPr>
                            <w:rFonts w:ascii="HawnEngineer Fonts" w:hAnsi="HawnEngineer Fonts"/>
                            <w:sz w:val="22"/>
                            <w:szCs w:val="22"/>
                          </w:rPr>
                          <w:t xml:space="preserve"> </w:t>
                        </w:r>
                        <w:r w:rsidRPr="002834DF">
                          <w:rPr>
                            <w:rFonts w:ascii="HawnEngineer Fonts" w:hAnsi="HawnEngineer Fonts"/>
                          </w:rPr>
                          <w:t>sec</w:t>
                        </w:r>
                        <w:r>
                          <w:rPr>
                            <w:rFonts w:ascii="HawnEngineer Fonts" w:hAnsi="HawnEngineer Fonts"/>
                          </w:rPr>
                          <w:t>tions as they have been revised.</w:t>
                        </w:r>
                      </w:p>
                      <w:p w14:paraId="7C0C62D5" w14:textId="77777777" w:rsidR="002B3D84" w:rsidRDefault="002B3D84"/>
                    </w:txbxContent>
                  </v:textbox>
                </v:shape>
                <v:shape id="Text Box 22" o:spid="_x0000_s1067" type="#_x0000_t202" style="position:absolute;left:91440;top:297815;width:7875905;height:433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68" type="#_x0000_t202" style="position:absolute;left:91440;top:729615;width:7875905;height:288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69" type="#_x0000_t202" style="position:absolute;left:91440;top:1017270;width:3391535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43EF7">
        <w:rPr>
          <w:noProof/>
        </w:rPr>
        <mc:AlternateContent>
          <mc:Choice Requires="wpg">
            <w:drawing>
              <wp:anchor distT="0" distB="0" distL="114300" distR="114300" simplePos="0" relativeHeight="251669551" behindDoc="0" locked="0" layoutInCell="1" allowOverlap="1" wp14:anchorId="7E73653F" wp14:editId="3B27F591">
                <wp:simplePos x="0" y="0"/>
                <wp:positionH relativeFrom="page">
                  <wp:posOffset>4905375</wp:posOffset>
                </wp:positionH>
                <wp:positionV relativeFrom="page">
                  <wp:posOffset>3970655</wp:posOffset>
                </wp:positionV>
                <wp:extent cx="4737735" cy="3251412"/>
                <wp:effectExtent l="0" t="0" r="0" b="0"/>
                <wp:wrapThrough wrapText="bothSides">
                  <wp:wrapPolygon edited="0">
                    <wp:start x="116" y="169"/>
                    <wp:lineTo x="116" y="21263"/>
                    <wp:lineTo x="21308" y="21263"/>
                    <wp:lineTo x="21308" y="169"/>
                    <wp:lineTo x="116" y="169"/>
                  </wp:wrapPolygon>
                </wp:wrapThrough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735" cy="3251412"/>
                          <a:chOff x="0" y="0"/>
                          <a:chExt cx="4737735" cy="3251412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37735" cy="32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1440"/>
                            <a:ext cx="455485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4B80CCDC" w14:textId="7C6E2C2C" w:rsidR="002B3D84" w:rsidRPr="004E3923" w:rsidRDefault="002B3D84" w:rsidP="004E3923">
                              <w:pPr>
                                <w:pStyle w:val="BodyText3"/>
                                <w:rPr>
                                  <w:rFonts w:ascii="HawnEngineer Fonts" w:hAnsi="HawnEngineer Fonts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  <w:p w14:paraId="5D0C7DEF" w14:textId="77777777" w:rsidR="002B3D84" w:rsidRPr="004E3923" w:rsidRDefault="002B3D84" w:rsidP="002834DF">
                              <w:pPr>
                                <w:pStyle w:val="BodyText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clear" w:pos="720"/>
                                  <w:tab w:val="num" w:pos="450"/>
                                </w:tabs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Graph paper (100 sheets for the year)</w:t>
                              </w:r>
                            </w:p>
                            <w:p w14:paraId="22B24BDC" w14:textId="72964A2A" w:rsidR="00BE5DEF" w:rsidRDefault="00BE5DEF" w:rsidP="00BE5DE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Four</w:t>
                              </w:r>
                              <w:r w:rsidR="002B3D84"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 College ruled marble composition books</w:t>
                              </w:r>
                            </w:p>
                            <w:p w14:paraId="5D3E0F02" w14:textId="77777777" w:rsidR="00BE5DEF" w:rsidRDefault="00BE5DEF" w:rsidP="00BE5DE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 xml:space="preserve">One set of 12 </w:t>
                              </w:r>
                              <w:r w:rsidRPr="004E3923"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Colored pencils and pens</w:t>
                              </w:r>
                            </w:p>
                            <w:p w14:paraId="30D2AE8C" w14:textId="77777777" w:rsidR="00BE5DEF" w:rsidRDefault="00BE5DEF" w:rsidP="00BE5DE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left="288" w:firstLine="0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  <w:t>3” X 5” Ruled Index Cards</w:t>
                              </w:r>
                            </w:p>
                            <w:p w14:paraId="770C77A4" w14:textId="07C62C7C" w:rsidR="002B3D84" w:rsidRPr="00106EB9" w:rsidRDefault="002B3D84" w:rsidP="00106EB9">
                              <w:pPr>
                                <w:pStyle w:val="BodyText3"/>
                                <w:spacing w:after="0" w:line="240" w:lineRule="auto"/>
                                <w:ind w:left="288"/>
                                <w:rPr>
                                  <w:rFonts w:ascii="HawnEngineer Fonts" w:hAnsi="HawnEngineer Fonts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  <w:p w14:paraId="016FDE99" w14:textId="0AA82752" w:rsidR="002B3D84" w:rsidRPr="004E3923" w:rsidRDefault="002B3D84" w:rsidP="00BE5DEF">
                              <w:pPr>
                                <w:pStyle w:val="ListParagraph"/>
                                <w:ind w:left="648"/>
                                <w:rPr>
                                  <w:rFonts w:ascii="HawnEngineer Fonts" w:hAnsi="HawnEngineer Font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325755"/>
                            <a:ext cx="29413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91490"/>
                            <a:ext cx="294132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635635"/>
                            <a:ext cx="29413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801370"/>
                            <a:ext cx="294132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945515"/>
                            <a:ext cx="29413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1111250"/>
                            <a:ext cx="29413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1440" y="1254760"/>
                            <a:ext cx="29413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1440" y="1420495"/>
                            <a:ext cx="294132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91440" y="1564640"/>
                            <a:ext cx="294132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3653F" id="Group 68" o:spid="_x0000_s1070" style="position:absolute;margin-left:386.25pt;margin-top:312.65pt;width:373.05pt;height:256pt;z-index:251669551;mso-position-horizontal-relative:page;mso-position-vertical-relative:page" coordsize="4737735,32514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" mv:complextextbox="1">
                <v:shape id="Text Box 1042" o:spid="_x0000_s1071" type="#_x0000_t202" style="position:absolute;width:4737735;height:3251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GrawQAA&#10;ANoAAAAPAAAAZHJzL2Rvd25yZXYueG1sRI9Ba8JAFITvgv9heQVvuqmFINFVSlHsqTRR74/sM0m7&#10;+zZk1yT++25B8DjMzDfMZjdaI3rqfONYwesiAUFcOt1wpeB8OsxXIHxA1mgck4I7edhtp5MNZtoN&#10;nFNfhEpECPsMFdQhtJmUvqzJol+4ljh6V9dZDFF2ldQdDhFujVwmSSotNhwXamzpo6byt7hZBUf9&#10;9mP2pT1+7b/z4K7VZXUZjFKzl/F9DSLQGJ7hR/tTK0jh/0q8AX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SRq2sEAAADaAAAADwAAAAAAAAAAAAAAAACXAgAAZHJzL2Rvd25y&#10;ZXYueG1sUEsFBgAAAAAEAAQA9QAAAIUDAAAAAA==&#10;" mv:complextextbox="1" filled="f" stroked="f">
                  <v:textbox inset=",7.2pt,,7.2pt"/>
                </v:shape>
                <v:shape id="Text Box 26" o:spid="_x0000_s1072" type="#_x0000_t202" style="position:absolute;left:91440;top:91440;width:4554855;height:235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7" inset="0,0,0,0">
                    <w:txbxContent>
                      <w:p w14:paraId="4B80CCDC" w14:textId="7C6E2C2C" w:rsidR="002B3D84" w:rsidRPr="004E3923" w:rsidRDefault="002B3D84" w:rsidP="004E3923">
                        <w:pPr>
                          <w:pStyle w:val="BodyText3"/>
                          <w:rPr>
                            <w:rFonts w:ascii="HawnEngineer Fonts" w:hAnsi="HawnEngineer Fonts"/>
                            <w:b/>
                            <w:color w:val="auto"/>
                            <w:sz w:val="20"/>
                            <w:szCs w:val="20"/>
                          </w:rPr>
                        </w:pPr>
                      </w:p>
                      <w:p w14:paraId="5D0C7DEF" w14:textId="77777777" w:rsidR="002B3D84" w:rsidRPr="004E3923" w:rsidRDefault="002B3D84" w:rsidP="002834DF">
                        <w:pPr>
                          <w:pStyle w:val="BodyText3"/>
                          <w:numPr>
                            <w:ilvl w:val="0"/>
                            <w:numId w:val="4"/>
                          </w:numPr>
                          <w:tabs>
                            <w:tab w:val="clear" w:pos="720"/>
                            <w:tab w:val="num" w:pos="450"/>
                          </w:tabs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  <w:u w:val="single"/>
                          </w:rPr>
                        </w:pP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Graph paper (100 sheets for the year)</w:t>
                        </w:r>
                      </w:p>
                      <w:p w14:paraId="22B24BDC" w14:textId="72964A2A" w:rsidR="00BE5DEF" w:rsidRDefault="00BE5DEF" w:rsidP="00BE5DE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Four</w:t>
                        </w:r>
                        <w:r w:rsidR="002B3D84"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 College ruled marble composition books</w:t>
                        </w:r>
                      </w:p>
                      <w:p w14:paraId="5D3E0F02" w14:textId="77777777" w:rsidR="00BE5DEF" w:rsidRDefault="00BE5DEF" w:rsidP="00BE5DE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 xml:space="preserve">One set of 12 </w:t>
                        </w:r>
                        <w:r w:rsidRPr="004E3923"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Colored pencils and pens</w:t>
                        </w:r>
                      </w:p>
                      <w:p w14:paraId="30D2AE8C" w14:textId="77777777" w:rsidR="00BE5DEF" w:rsidRDefault="00BE5DEF" w:rsidP="00BE5DE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288" w:firstLine="0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  <w:t>3” X 5” Ruled Index Cards</w:t>
                        </w:r>
                      </w:p>
                      <w:p w14:paraId="770C77A4" w14:textId="07C62C7C" w:rsidR="002B3D84" w:rsidRPr="00106EB9" w:rsidRDefault="002B3D84" w:rsidP="00106EB9">
                        <w:pPr>
                          <w:pStyle w:val="BodyText3"/>
                          <w:spacing w:after="0" w:line="240" w:lineRule="auto"/>
                          <w:ind w:left="288"/>
                          <w:rPr>
                            <w:rFonts w:ascii="HawnEngineer Fonts" w:hAnsi="HawnEngineer Fonts"/>
                            <w:color w:val="auto"/>
                            <w:sz w:val="20"/>
                            <w:szCs w:val="20"/>
                          </w:rPr>
                        </w:pPr>
                      </w:p>
                      <w:p w14:paraId="016FDE99" w14:textId="0AA82752" w:rsidR="002B3D84" w:rsidRPr="004E3923" w:rsidRDefault="002B3D84" w:rsidP="00BE5DEF">
                        <w:pPr>
                          <w:pStyle w:val="ListParagraph"/>
                          <w:ind w:left="648"/>
                          <w:rPr>
                            <w:rFonts w:ascii="HawnEngineer Fonts" w:hAnsi="HawnEngineer Fonts"/>
                          </w:rPr>
                        </w:pPr>
                      </w:p>
                    </w:txbxContent>
                  </v:textbox>
                </v:shape>
                <v:shape id="Text Box 27" o:spid="_x0000_s1073" type="#_x0000_t202" style="position:absolute;left:91440;top:325755;width:29413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74" type="#_x0000_t202" style="position:absolute;left:91440;top:491490;width:294132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75" type="#_x0000_t202" style="position:absolute;left:91440;top:635635;width:29413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76" type="#_x0000_t202" style="position:absolute;left:91440;top:801370;width:294132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77" type="#_x0000_t202" style="position:absolute;left:91440;top:945515;width:29413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64" inset="0,0,0,0">
                    <w:txbxContent/>
                  </v:textbox>
                </v:shape>
                <v:shape id="Text Box 64" o:spid="_x0000_s1078" type="#_x0000_t202" style="position:absolute;left:91440;top:1111250;width:2941320;height:144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79" type="#_x0000_t202" style="position:absolute;left:91440;top:1254760;width:29413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 Box 66" inset="0,0,0,0">
                    <w:txbxContent/>
                  </v:textbox>
                </v:shape>
                <v:shape id="Text Box 66" o:spid="_x0000_s1080" type="#_x0000_t202" style="position:absolute;left:91440;top:1420495;width:294132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style="mso-next-textbox:#Text Box 67" inset="0,0,0,0">
                    <w:txbxContent/>
                  </v:textbox>
                </v:shape>
                <v:shape id="Text Box 67" o:spid="_x0000_s1081" type="#_x0000_t202" style="position:absolute;left:91440;top:1564640;width:2941320;height:1454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834DF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C6AA386" wp14:editId="1EA69692">
                <wp:simplePos x="0" y="0"/>
                <wp:positionH relativeFrom="page">
                  <wp:posOffset>1584325</wp:posOffset>
                </wp:positionH>
                <wp:positionV relativeFrom="page">
                  <wp:posOffset>221615</wp:posOffset>
                </wp:positionV>
                <wp:extent cx="5794375" cy="486410"/>
                <wp:effectExtent l="0" t="0" r="0" b="21590"/>
                <wp:wrapTight wrapText="bothSides">
                  <wp:wrapPolygon edited="0">
                    <wp:start x="95" y="0"/>
                    <wp:lineTo x="95" y="21431"/>
                    <wp:lineTo x="21399" y="21431"/>
                    <wp:lineTo x="21399" y="0"/>
                    <wp:lineTo x="95" y="0"/>
                  </wp:wrapPolygon>
                </wp:wrapTight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6523D" w14:textId="77777777" w:rsidR="002B3D84" w:rsidRPr="004A1492" w:rsidRDefault="002B3D84" w:rsidP="004A1492">
                            <w:pPr>
                              <w:pStyle w:val="Footer"/>
                              <w:jc w:val="left"/>
                              <w:rPr>
                                <w:color w:val="948A54" w:themeColor="background2" w:themeShade="80"/>
                                <w:sz w:val="52"/>
                              </w:rPr>
                            </w:pPr>
                            <w:proofErr w:type="spellStart"/>
                            <w:r w:rsidRPr="003F0400">
                              <w:rPr>
                                <w:rFonts w:ascii="HawnEngineer Fonts" w:hAnsi="HawnEngineer Fonts"/>
                                <w:b/>
                                <w:color w:val="948A54" w:themeColor="background2" w:themeShade="80"/>
                                <w:sz w:val="52"/>
                              </w:rPr>
                              <w:t>P</w:t>
                            </w:r>
                            <w:r>
                              <w:rPr>
                                <w:rFonts w:ascii="HawnEngineer Fonts" w:hAnsi="HawnEngineer Fonts"/>
                                <w:b/>
                                <w:color w:val="948A54" w:themeColor="background2" w:themeShade="80"/>
                                <w:sz w:val="52"/>
                              </w:rPr>
                              <w:t>ū‘ulu</w:t>
                            </w:r>
                            <w:proofErr w:type="spellEnd"/>
                            <w:r>
                              <w:rPr>
                                <w:rFonts w:ascii="HawnEngineer Fonts" w:hAnsi="HawnEngineer Fonts"/>
                                <w:b/>
                                <w:color w:val="948A54" w:themeColor="background2" w:themeShade="80"/>
                                <w:sz w:val="52"/>
                              </w:rPr>
                              <w:t xml:space="preserve"> Lama</w:t>
                            </w:r>
                            <w:r w:rsidRPr="003F0400">
                              <w:rPr>
                                <w:rFonts w:ascii="HawnEngineer Fonts" w:hAnsi="HawnEngineer Fonts"/>
                                <w:b/>
                                <w:color w:val="948A54" w:themeColor="background2" w:themeShade="8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HawnEngineer Fonts" w:hAnsi="HawnEngineer Fonts"/>
                                <w:b/>
                                <w:color w:val="948A54" w:themeColor="background2" w:themeShade="80"/>
                                <w:sz w:val="52"/>
                              </w:rPr>
                              <w:t>Expectations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2" type="#_x0000_t202" style="position:absolute;margin-left:124.75pt;margin-top:17.45pt;width:456.25pt;height:38.3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" filled="f" stroked="f">
                <v:textbox inset=",0,,0">
                  <w:txbxContent>
                    <w:p w14:paraId="18B6523D" w14:textId="77777777" w:rsidR="002B3D84" w:rsidRPr="004A1492" w:rsidRDefault="002B3D84" w:rsidP="004A1492">
                      <w:pPr>
                        <w:pStyle w:val="Footer"/>
                        <w:jc w:val="left"/>
                        <w:rPr>
                          <w:color w:val="948A54" w:themeColor="background2" w:themeShade="80"/>
                          <w:sz w:val="52"/>
                        </w:rPr>
                      </w:pPr>
                      <w:proofErr w:type="spellStart"/>
                      <w:r w:rsidRPr="003F0400">
                        <w:rPr>
                          <w:rFonts w:ascii="HawnEngineer Fonts" w:hAnsi="HawnEngineer Fonts"/>
                          <w:b/>
                          <w:color w:val="948A54" w:themeColor="background2" w:themeShade="80"/>
                          <w:sz w:val="52"/>
                        </w:rPr>
                        <w:t>P</w:t>
                      </w:r>
                      <w:r>
                        <w:rPr>
                          <w:rFonts w:ascii="HawnEngineer Fonts" w:hAnsi="HawnEngineer Fonts"/>
                          <w:b/>
                          <w:color w:val="948A54" w:themeColor="background2" w:themeShade="80"/>
                          <w:sz w:val="52"/>
                        </w:rPr>
                        <w:t>ū‘ulu</w:t>
                      </w:r>
                      <w:proofErr w:type="spellEnd"/>
                      <w:r>
                        <w:rPr>
                          <w:rFonts w:ascii="HawnEngineer Fonts" w:hAnsi="HawnEngineer Fonts"/>
                          <w:b/>
                          <w:color w:val="948A54" w:themeColor="background2" w:themeShade="80"/>
                          <w:sz w:val="52"/>
                        </w:rPr>
                        <w:t xml:space="preserve"> Lama</w:t>
                      </w:r>
                      <w:r w:rsidRPr="003F0400">
                        <w:rPr>
                          <w:rFonts w:ascii="HawnEngineer Fonts" w:hAnsi="HawnEngineer Fonts"/>
                          <w:b/>
                          <w:color w:val="948A54" w:themeColor="background2" w:themeShade="80"/>
                          <w:sz w:val="52"/>
                        </w:rPr>
                        <w:t xml:space="preserve"> </w:t>
                      </w:r>
                      <w:r>
                        <w:rPr>
                          <w:rFonts w:ascii="HawnEngineer Fonts" w:hAnsi="HawnEngineer Fonts"/>
                          <w:b/>
                          <w:color w:val="948A54" w:themeColor="background2" w:themeShade="80"/>
                          <w:sz w:val="52"/>
                        </w:rPr>
                        <w:t>Expectations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11C04">
        <w:rPr>
          <w:noProof/>
        </w:rPr>
        <w:drawing>
          <wp:anchor distT="0" distB="0" distL="114300" distR="114300" simplePos="0" relativeHeight="251672623" behindDoc="0" locked="0" layoutInCell="1" allowOverlap="1" wp14:anchorId="7E264BE2" wp14:editId="77EB2DEF">
            <wp:simplePos x="0" y="0"/>
            <wp:positionH relativeFrom="page">
              <wp:posOffset>8077200</wp:posOffset>
            </wp:positionH>
            <wp:positionV relativeFrom="page">
              <wp:posOffset>4403090</wp:posOffset>
            </wp:positionV>
            <wp:extent cx="1367790" cy="1755775"/>
            <wp:effectExtent l="25400" t="0" r="3810" b="0"/>
            <wp:wrapTight wrapText="bothSides">
              <wp:wrapPolygon edited="0">
                <wp:start x="-401" y="0"/>
                <wp:lineTo x="-401" y="21561"/>
                <wp:lineTo x="21660" y="21561"/>
                <wp:lineTo x="21660" y="0"/>
                <wp:lineTo x="-401" y="0"/>
              </wp:wrapPolygon>
            </wp:wrapTight>
            <wp:docPr id="83" name="Picture 83" descr=":PA25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:PA2532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C04">
        <w:rPr>
          <w:noProof/>
        </w:rPr>
        <w:drawing>
          <wp:anchor distT="0" distB="0" distL="114300" distR="114300" simplePos="0" relativeHeight="251677743" behindDoc="0" locked="0" layoutInCell="1" allowOverlap="1" wp14:anchorId="386BB519" wp14:editId="144E344B">
            <wp:simplePos x="0" y="0"/>
            <wp:positionH relativeFrom="page">
              <wp:posOffset>457200</wp:posOffset>
            </wp:positionH>
            <wp:positionV relativeFrom="page">
              <wp:posOffset>273050</wp:posOffset>
            </wp:positionV>
            <wp:extent cx="1090295" cy="1445895"/>
            <wp:effectExtent l="25400" t="0" r="1905" b="0"/>
            <wp:wrapTight wrapText="bothSides">
              <wp:wrapPolygon edited="0">
                <wp:start x="-503" y="0"/>
                <wp:lineTo x="-503" y="21249"/>
                <wp:lineTo x="21638" y="21249"/>
                <wp:lineTo x="21638" y="0"/>
                <wp:lineTo x="-503" y="0"/>
              </wp:wrapPolygon>
            </wp:wrapTight>
            <wp:docPr id="90" name="Picture 90" descr=":P206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:P20629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34DF" w:rsidSect="002834DF">
      <w:headerReference w:type="default" r:id="rId13"/>
      <w:headerReference w:type="first" r:id="rId14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3120F" w14:textId="77777777" w:rsidR="008454EB" w:rsidRDefault="008454EB">
      <w:r>
        <w:separator/>
      </w:r>
    </w:p>
  </w:endnote>
  <w:endnote w:type="continuationSeparator" w:id="0">
    <w:p w14:paraId="7D8AC85D" w14:textId="77777777" w:rsidR="008454EB" w:rsidRDefault="0084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awnEngineer Fonts">
    <w:altName w:val="Courier New"/>
    <w:charset w:val="00"/>
    <w:family w:val="auto"/>
    <w:pitch w:val="variable"/>
    <w:sig w:usb0="80000AFF" w:usb1="0000396B" w:usb2="00000000" w:usb3="00000000" w:csb0="000000BF" w:csb1="00000000"/>
  </w:font>
  <w:font w:name="HawnOptimist-Bold"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80DAA" w14:textId="77777777" w:rsidR="008454EB" w:rsidRDefault="008454EB">
      <w:r>
        <w:separator/>
      </w:r>
    </w:p>
  </w:footnote>
  <w:footnote w:type="continuationSeparator" w:id="0">
    <w:p w14:paraId="5FC0D2C6" w14:textId="77777777" w:rsidR="008454EB" w:rsidRDefault="008454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AD291" w14:textId="77777777" w:rsidR="002B3D84" w:rsidRDefault="002B3D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E730813" wp14:editId="4E09BC89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eeece1 [3214]" stroked="f" strokecolor="#4a7ebb" strokeweight="1.5pt">
              <v:fill color2="#1f497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AE88D" w14:textId="77777777" w:rsidR="002B3D84" w:rsidRDefault="002B3D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6692A284" wp14:editId="22719E7C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eeece1 [3214]" stroked="f" strokecolor="#4a7ebb" strokeweight="1.5pt">
              <v:fill color2="#1f497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7BD9D089" wp14:editId="6E2221A3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eeece1 [3214]" stroked="f" strokecolor="#4a7ebb" strokeweight="1.5pt">
              <v:fill color2="#1f497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2E714C72" wp14:editId="4B8E905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eeece1 [3214]" stroked="f" strokecolor="#4a7ebb" strokeweight="1.5pt">
              <v:fill color2="#1f497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6B0F0D"/>
    <w:multiLevelType w:val="hybridMultilevel"/>
    <w:tmpl w:val="113C6D64"/>
    <w:lvl w:ilvl="0" w:tplc="98A262EE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A7137"/>
    <w:multiLevelType w:val="hybridMultilevel"/>
    <w:tmpl w:val="1FDA38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82BF3"/>
    <w:multiLevelType w:val="hybridMultilevel"/>
    <w:tmpl w:val="A4CA64CA"/>
    <w:lvl w:ilvl="0" w:tplc="0409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">
    <w:nsid w:val="4D1A32A8"/>
    <w:multiLevelType w:val="hybridMultilevel"/>
    <w:tmpl w:val="02EC6EEE"/>
    <w:lvl w:ilvl="0" w:tplc="98A26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F962E0"/>
    <w:multiLevelType w:val="hybridMultilevel"/>
    <w:tmpl w:val="02720B66"/>
    <w:lvl w:ilvl="0" w:tplc="98A262E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6">
    <w:nsid w:val="715D4CF8"/>
    <w:multiLevelType w:val="hybridMultilevel"/>
    <w:tmpl w:val="02F4BDC2"/>
    <w:lvl w:ilvl="0" w:tplc="98A262EE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7">
    <w:nsid w:val="73CD5B1C"/>
    <w:multiLevelType w:val="hybridMultilevel"/>
    <w:tmpl w:val="15FA7EC0"/>
    <w:lvl w:ilvl="0" w:tplc="2F3088CA">
      <w:start w:val="1"/>
      <w:numFmt w:val="decimal"/>
      <w:lvlText w:val="%1."/>
      <w:lvlJc w:val="left"/>
      <w:pPr>
        <w:ind w:left="520" w:hanging="520"/>
      </w:pPr>
      <w:rPr>
        <w:rFonts w:hint="default"/>
        <w:b w:val="0"/>
        <w:color w:val="262626" w:themeColor="text1" w:themeTint="D9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82FE5"/>
    <w:rsid w:val="00061C2C"/>
    <w:rsid w:val="000B04E1"/>
    <w:rsid w:val="00106EB9"/>
    <w:rsid w:val="001C7705"/>
    <w:rsid w:val="001D72B7"/>
    <w:rsid w:val="001F2267"/>
    <w:rsid w:val="00253F87"/>
    <w:rsid w:val="002834DF"/>
    <w:rsid w:val="002B3D84"/>
    <w:rsid w:val="002D1969"/>
    <w:rsid w:val="002D6FBE"/>
    <w:rsid w:val="002F3C1D"/>
    <w:rsid w:val="003001CD"/>
    <w:rsid w:val="0031406C"/>
    <w:rsid w:val="004946F9"/>
    <w:rsid w:val="004A1492"/>
    <w:rsid w:val="004C3583"/>
    <w:rsid w:val="004E3923"/>
    <w:rsid w:val="005624AC"/>
    <w:rsid w:val="005A09C5"/>
    <w:rsid w:val="00626100"/>
    <w:rsid w:val="0065493B"/>
    <w:rsid w:val="006643BE"/>
    <w:rsid w:val="006A1E41"/>
    <w:rsid w:val="006D5652"/>
    <w:rsid w:val="007257DD"/>
    <w:rsid w:val="00743EF7"/>
    <w:rsid w:val="007A7327"/>
    <w:rsid w:val="008454EB"/>
    <w:rsid w:val="00885B78"/>
    <w:rsid w:val="00951570"/>
    <w:rsid w:val="00960D31"/>
    <w:rsid w:val="00960DEE"/>
    <w:rsid w:val="009C117C"/>
    <w:rsid w:val="009E4090"/>
    <w:rsid w:val="00AC2315"/>
    <w:rsid w:val="00B44662"/>
    <w:rsid w:val="00B82FE5"/>
    <w:rsid w:val="00BE5DEF"/>
    <w:rsid w:val="00C11C04"/>
    <w:rsid w:val="00C266F1"/>
    <w:rsid w:val="00C47ADF"/>
    <w:rsid w:val="00C87167"/>
    <w:rsid w:val="00D2295D"/>
    <w:rsid w:val="00DE29E8"/>
    <w:rsid w:val="00EA1B0D"/>
    <w:rsid w:val="00F50422"/>
    <w:rsid w:val="00F63CCD"/>
    <w:rsid w:val="00F70B3C"/>
    <w:rsid w:val="00FC37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6AFF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6B1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1F497D" w:themeColor="text2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1F497D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1F497D" w:themeColor="text2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1F497D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1F497D" w:themeColor="text2"/>
      <w:sz w:val="6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1F497D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ListParagraph">
    <w:name w:val="List Paragraph"/>
    <w:basedOn w:val="Normal"/>
    <w:rsid w:val="004E3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Wave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2008:Office:Media:Templates:Brochures:Wave Trifold Brochure.dotx</Template>
  <TotalTime>1</TotalTime>
  <Pages>2</Pages>
  <Words>2</Words>
  <Characters>17</Characters>
  <Application>Microsoft Macintosh Word</Application>
  <DocSecurity>0</DocSecurity>
  <Lines>1</Lines>
  <Paragraphs>1</Paragraphs>
  <ScaleCrop>false</ScaleCrop>
  <Manager/>
  <Company/>
  <LinksUpToDate>false</LinksUpToDate>
  <CharactersWithSpaces>18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Pereira</dc:creator>
  <cp:keywords/>
  <cp:lastModifiedBy>Microsoft Office User</cp:lastModifiedBy>
  <cp:revision>2</cp:revision>
  <cp:lastPrinted>2015-08-07T17:28:00Z</cp:lastPrinted>
  <dcterms:created xsi:type="dcterms:W3CDTF">2016-06-25T04:26:00Z</dcterms:created>
  <dcterms:modified xsi:type="dcterms:W3CDTF">2016-06-25T04:26:00Z</dcterms:modified>
  <cp:category/>
</cp:coreProperties>
</file>